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6EA8" w:rsidRDefault="00ED7A0D">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left:0;text-align:left;margin-left:-23.75pt;margin-top:-23.25pt;width:84pt;height:35.25pt;z-index:251627008;mso-position-horizontal-relative:text;mso-position-vertical-relative:text" fillcolor="black">
            <v:shadow color="#868686"/>
            <v:textpath style="font-family:&quot;ＭＳ Ｐ明朝&quot;;font-size:20pt;font-weight:bold;v-text-reverse:t;v-text-kern:t" trim="t" fitpath="t" string="第　２０　号"/>
          </v:shape>
        </w:pict>
      </w:r>
      <w:r w:rsidR="006B4B63">
        <w:rPr>
          <w:noProof/>
        </w:rPr>
        <mc:AlternateContent>
          <mc:Choice Requires="wps">
            <w:drawing>
              <wp:anchor distT="0" distB="0" distL="114300" distR="114300" simplePos="0" relativeHeight="251624960" behindDoc="0" locked="0" layoutInCell="1" allowOverlap="1" wp14:anchorId="7A2921F6" wp14:editId="1708E117">
                <wp:simplePos x="0" y="0"/>
                <wp:positionH relativeFrom="column">
                  <wp:posOffset>-689610</wp:posOffset>
                </wp:positionH>
                <wp:positionV relativeFrom="paragraph">
                  <wp:posOffset>-1031875</wp:posOffset>
                </wp:positionV>
                <wp:extent cx="6858000" cy="1552575"/>
                <wp:effectExtent l="0" t="0" r="19050" b="28575"/>
                <wp:wrapNone/>
                <wp:docPr id="20" name="AutoShape 2" descr="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552575"/>
                        </a:xfrm>
                        <a:prstGeom prst="horizontalScroll">
                          <a:avLst>
                            <a:gd name="adj" fmla="val 12500"/>
                          </a:avLst>
                        </a:prstGeom>
                        <a:pattFill prst="pct25">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 o:spid="_x0000_s1026" type="#_x0000_t98" alt="説明: 25%" style="position:absolute;left:0;text-align:left;margin-left:-54.3pt;margin-top:-81.25pt;width:540pt;height:122.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" fillcolor="black">
                <v:fill r:id="rId9" o:title="" type="pattern"/>
              </v:shape>
            </w:pict>
          </mc:Fallback>
        </mc:AlternateContent>
      </w:r>
      <w:r>
        <w:rPr>
          <w:noProof/>
        </w:rPr>
        <w:pict>
          <v:shape id="_x0000_s1031" type="#_x0000_t136" style="position:absolute;left:0;text-align:left;margin-left:72.8pt;margin-top:-36pt;width:291pt;height:44.25pt;z-index:251628032;mso-position-horizontal-relative:text;mso-position-vertical-relative:text">
            <v:shadow color="#868686"/>
            <v:textpath style="font-family:&quot;HG創英角ﾎﾟｯﾌﾟ体&quot;;font-weight:bold;v-text-reverse:t;v-text-kern:t" trim="t" fitpath="t" string="すこやか"/>
          </v:shape>
        </w:pict>
      </w:r>
      <w:r>
        <w:rPr>
          <w:noProof/>
        </w:rPr>
        <w:pict>
          <v:shape id="_x0000_s1032" type="#_x0000_t136" style="position:absolute;left:0;text-align:left;margin-left:378pt;margin-top:-54pt;width:96pt;height:73.5pt;z-index:251629056;mso-position-horizontal-relative:text;mso-position-vertical-relative:text" fillcolor="black">
            <v:shadow color="#868686"/>
            <v:textpath style="font-family:&quot;ＭＳ Ｐ明朝&quot;;font-size:12pt;v-text-spacing:78650f;v-text-reverse:t;v-text-kern:t" trim="t" fitpath="t" string="発行者&#10;婦中熊野地区&#10;社会福祉協議会&#10;発行年月&#10;平成２７年　１月"/>
          </v:shape>
        </w:pict>
      </w:r>
      <w:r>
        <w:rPr>
          <w:noProof/>
        </w:rPr>
        <w:pict>
          <v:shape id="_x0000_s1029" type="#_x0000_t136" style="position:absolute;left:0;text-align:left;margin-left:-27pt;margin-top:-45pt;width:57pt;height:14.25pt;z-index:251625984;mso-position-horizontal-relative:text;mso-position-vertical-relative:text" fillcolor="black">
            <v:shadow color="#868686"/>
            <v:textpath style="font-family:&quot;ＭＳ Ｐ明朝&quot;;font-size:14pt;v-text-spacing:78650f;v-text-reverse:t;v-text-kern:t" trim="t" fitpath="t" string="発行番号"/>
          </v:shape>
        </w:pict>
      </w:r>
    </w:p>
    <w:p w:rsidR="00F86EA8" w:rsidRDefault="00F86EA8"/>
    <w:p w:rsidR="0008188B" w:rsidRDefault="00987D68">
      <w:r>
        <w:rPr>
          <w:noProof/>
        </w:rPr>
        <w:pict>
          <v:shape id="_x0000_s1118" type="#_x0000_t136" style="position:absolute;left:0;text-align:left;margin-left:25.9pt;margin-top:9pt;width:115.2pt;height:13.5pt;z-index:-251685376;mso-position-horizontal-relative:text;mso-position-vertical-relative:text" fillcolor="black">
            <v:shadow color="#868686"/>
            <v:textpath style="font-family:&quot;HG丸ｺﾞｼｯｸM-PRO&quot;;font-size:12pt;font-weight:bold;v-text-reverse:t;v-text-kern:t" trim="t" fitpath="t" string="年頭のあいさつ"/>
          </v:shape>
        </w:pict>
      </w:r>
      <w:r>
        <w:rPr>
          <w:noProof/>
        </w:rPr>
        <w:drawing>
          <wp:anchor distT="0" distB="0" distL="114300" distR="114300" simplePos="0" relativeHeight="251849216" behindDoc="0" locked="0" layoutInCell="1" allowOverlap="1" wp14:anchorId="6EBEEFB3" wp14:editId="2DFE8AA8">
            <wp:simplePos x="0" y="0"/>
            <wp:positionH relativeFrom="column">
              <wp:posOffset>-495935</wp:posOffset>
            </wp:positionH>
            <wp:positionV relativeFrom="paragraph">
              <wp:posOffset>152400</wp:posOffset>
            </wp:positionV>
            <wp:extent cx="828675" cy="948055"/>
            <wp:effectExtent l="0" t="0" r="9525" b="444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675" cy="9480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3B3E" w:rsidRDefault="00987D68" w:rsidP="00F53B3E">
      <w:r>
        <w:rPr>
          <w:noProof/>
        </w:rPr>
        <mc:AlternateContent>
          <mc:Choice Requires="wps">
            <w:drawing>
              <wp:anchor distT="0" distB="0" distL="114300" distR="114300" simplePos="0" relativeHeight="251770368" behindDoc="0" locked="0" layoutInCell="1" allowOverlap="1" wp14:anchorId="1108313B" wp14:editId="025556B7">
                <wp:simplePos x="0" y="0"/>
                <wp:positionH relativeFrom="column">
                  <wp:posOffset>-641350</wp:posOffset>
                </wp:positionH>
                <wp:positionV relativeFrom="paragraph">
                  <wp:posOffset>3175</wp:posOffset>
                </wp:positionV>
                <wp:extent cx="6812915" cy="3790950"/>
                <wp:effectExtent l="0" t="0" r="6985"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2915" cy="3790950"/>
                        </a:xfrm>
                        <a:prstGeom prst="rect">
                          <a:avLst/>
                        </a:prstGeom>
                        <a:noFill/>
                        <a:ln w="9525">
                          <a:noFill/>
                          <a:miter lim="800000"/>
                          <a:headEnd/>
                          <a:tailEnd/>
                        </a:ln>
                      </wps:spPr>
                      <wps:txbx>
                        <w:txbxContent>
                          <w:p w:rsidR="00554BDD" w:rsidRPr="00ED7A0D" w:rsidRDefault="00554BDD" w:rsidP="00AE7F93">
                            <w:pPr>
                              <w:ind w:firstLineChars="600" w:firstLine="1928"/>
                              <w:rPr>
                                <w:rFonts w:ascii="HG丸ｺﾞｼｯｸM-PRO" w:eastAsia="HG丸ｺﾞｼｯｸM-PRO" w:hAnsi="HG丸ｺﾞｼｯｸM-PRO"/>
                                <w:b/>
                                <w:sz w:val="24"/>
                              </w:rPr>
                            </w:pPr>
                            <w:r w:rsidRPr="00ED7A0D">
                              <w:rPr>
                                <w:rFonts w:ascii="HG丸ｺﾞｼｯｸM-PRO" w:eastAsia="HG丸ｺﾞｼｯｸM-PRO" w:hAnsi="HG丸ｺﾞｼｯｸM-PRO" w:hint="eastAsia"/>
                                <w:b/>
                                <w:sz w:val="32"/>
                                <w:szCs w:val="32"/>
                              </w:rPr>
                              <w:t>「あいさつ」はあなたにできるボランティア</w:t>
                            </w:r>
                          </w:p>
                          <w:p w:rsidR="00554BDD" w:rsidRPr="00A3012D" w:rsidRDefault="00554BDD" w:rsidP="003B4B78">
                            <w:pPr>
                              <w:ind w:firstLineChars="500" w:firstLine="1050"/>
                              <w:rPr>
                                <w:rFonts w:ascii="HG丸ｺﾞｼｯｸM-PRO" w:eastAsia="HG丸ｺﾞｼｯｸM-PRO" w:hAnsi="HG丸ｺﾞｼｯｸM-PRO"/>
                                <w:sz w:val="24"/>
                              </w:rPr>
                            </w:pPr>
                            <w:r>
                              <w:rPr>
                                <w:rFonts w:hint="eastAsia"/>
                              </w:rPr>
                              <w:t xml:space="preserve">　　　　　　　　　　　　　　　　　　　　　　　　　　　　　　</w:t>
                            </w:r>
                            <w:r w:rsidRPr="00A3012D">
                              <w:rPr>
                                <w:rFonts w:ascii="HG丸ｺﾞｼｯｸM-PRO" w:eastAsia="HG丸ｺﾞｼｯｸM-PRO" w:hAnsi="HG丸ｺﾞｼｯｸM-PRO" w:hint="eastAsia"/>
                                <w:sz w:val="24"/>
                              </w:rPr>
                              <w:t>社会福祉協議会長　吉崎壬卿</w:t>
                            </w:r>
                          </w:p>
                          <w:p w:rsidR="00554BDD" w:rsidRPr="00554BDD" w:rsidRDefault="00554BDD" w:rsidP="00AE7F93">
                            <w:pPr>
                              <w:pStyle w:val="a8"/>
                              <w:rPr>
                                <w:rFonts w:ascii="HG正楷書体-PRO" w:eastAsia="HG正楷書体-PRO" w:hAnsiTheme="minorEastAsia"/>
                                <w:sz w:val="22"/>
                                <w:szCs w:val="22"/>
                              </w:rPr>
                            </w:pPr>
                            <w:r w:rsidRPr="00AE7F93">
                              <w:rPr>
                                <w:rFonts w:ascii="HG正楷書体-PRO" w:eastAsia="HG正楷書体-PRO" w:hAnsiTheme="minorEastAsia" w:hint="eastAsia"/>
                                <w:sz w:val="22"/>
                                <w:szCs w:val="22"/>
                              </w:rPr>
                              <w:t xml:space="preserve">　</w:t>
                            </w:r>
                            <w:r>
                              <w:rPr>
                                <w:rFonts w:ascii="HG正楷書体-PRO" w:eastAsia="HG正楷書体-PRO" w:hAnsiTheme="minorEastAsia" w:hint="eastAsia"/>
                                <w:sz w:val="22"/>
                                <w:szCs w:val="22"/>
                              </w:rPr>
                              <w:t xml:space="preserve">　　　　　　　</w:t>
                            </w:r>
                            <w:r w:rsidRPr="00554BDD">
                              <w:rPr>
                                <w:rFonts w:ascii="HG丸ｺﾞｼｯｸM-PRO" w:eastAsia="HG丸ｺﾞｼｯｸM-PRO" w:hAnsi="HG丸ｺﾞｼｯｸM-PRO" w:hint="eastAsia"/>
                                <w:b/>
                                <w:color w:val="FF0000"/>
                                <w:sz w:val="24"/>
                                <w:szCs w:val="24"/>
                              </w:rPr>
                              <w:t>あけまして　おめでとうございます。</w:t>
                            </w:r>
                            <w:r w:rsidRPr="00554BDD">
                              <w:rPr>
                                <w:rFonts w:ascii="HG丸ｺﾞｼｯｸM-PRO" w:eastAsia="HG丸ｺﾞｼｯｸM-PRO" w:hAnsi="HG丸ｺﾞｼｯｸM-PRO" w:hint="eastAsia"/>
                                <w:sz w:val="24"/>
                                <w:szCs w:val="24"/>
                              </w:rPr>
                              <w:t>地域の皆様には、日ごろから当会及び当会の事業に対しまして 深いご理解とご支援を賜り 厚くお礼申し上げます。</w:t>
                            </w:r>
                          </w:p>
                          <w:p w:rsidR="00554BDD" w:rsidRPr="00554BDD" w:rsidRDefault="00554BDD" w:rsidP="00554BDD">
                            <w:pPr>
                              <w:pStyle w:val="a8"/>
                              <w:ind w:firstLineChars="100" w:firstLine="240"/>
                              <w:rPr>
                                <w:rFonts w:ascii="HG丸ｺﾞｼｯｸM-PRO" w:eastAsia="HG丸ｺﾞｼｯｸM-PRO" w:hAnsi="HG丸ｺﾞｼｯｸM-PRO"/>
                                <w:sz w:val="24"/>
                                <w:szCs w:val="24"/>
                              </w:rPr>
                            </w:pPr>
                            <w:r w:rsidRPr="00554BDD">
                              <w:rPr>
                                <w:rFonts w:ascii="HG丸ｺﾞｼｯｸM-PRO" w:eastAsia="HG丸ｺﾞｼｯｸM-PRO" w:hAnsi="HG丸ｺﾞｼｯｸM-PRO" w:hint="eastAsia"/>
                                <w:sz w:val="24"/>
                                <w:szCs w:val="24"/>
                              </w:rPr>
                              <w:t>さて、早いものでまもなく４年目を迎えようとしていますが、東日本大震災発生の翌日、朝刊の一面を見て言葉を失った方は多いと思います。その後、多くのボランティアが被災地に殺到しました。「生きる希望を失った被災者の力になりたい」「被災者を元気にしたい」。何の準備もしないで「いても立っても居られないので、取りあえず駆けつけました」と言って、被災地の関係者を驚かせた人もいました。有名な芸能人でさえ「自分に何ができるか、考えました」といったフレーズをよく使いました。あの時、あなたもそんな感覚に駆られた覚えがあるのではないでしょうか？しかし、よくよく考えてみれば被災地に行かなくても、あなたにもできるボランティアがあるように思うのです。人々を笑顔にし、ちょっぴり元気にする、そのようなボランティアが…。あなたの「何かしてあげたい」「ひとの役に立ちたい」という気持ちを人に届ける行為、それが『あいさつ』ではないかと思うのです。被災地に行かなくても、仕事を休まなくてもできる 見返りを求めない立派な行為、それが『あいさつ』だと思います。</w:t>
                            </w:r>
                          </w:p>
                        </w:txbxContent>
                      </wps:txbx>
                      <wps:bodyPr rot="0" vert="horz" wrap="square" lIns="0" tIns="4572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50.5pt;margin-top:.25pt;width:536.45pt;height:298.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" filled="f" stroked="f">
                <v:textbox inset="0,,0,0">
                  <w:txbxContent>
                    <w:p w:rsidR="00554BDD" w:rsidRPr="00ED7A0D" w:rsidRDefault="00554BDD" w:rsidP="00AE7F93">
                      <w:pPr>
                        <w:ind w:firstLineChars="600" w:firstLine="1928"/>
                        <w:rPr>
                          <w:rFonts w:ascii="HG丸ｺﾞｼｯｸM-PRO" w:eastAsia="HG丸ｺﾞｼｯｸM-PRO" w:hAnsi="HG丸ｺﾞｼｯｸM-PRO"/>
                          <w:b/>
                          <w:sz w:val="24"/>
                        </w:rPr>
                      </w:pPr>
                      <w:r w:rsidRPr="00ED7A0D">
                        <w:rPr>
                          <w:rFonts w:ascii="HG丸ｺﾞｼｯｸM-PRO" w:eastAsia="HG丸ｺﾞｼｯｸM-PRO" w:hAnsi="HG丸ｺﾞｼｯｸM-PRO" w:hint="eastAsia"/>
                          <w:b/>
                          <w:sz w:val="32"/>
                          <w:szCs w:val="32"/>
                        </w:rPr>
                        <w:t>「あいさつ」はあなたにできるボランティア</w:t>
                      </w:r>
                    </w:p>
                    <w:p w:rsidR="00554BDD" w:rsidRPr="00A3012D" w:rsidRDefault="00554BDD" w:rsidP="003B4B78">
                      <w:pPr>
                        <w:ind w:firstLineChars="500" w:firstLine="1050"/>
                        <w:rPr>
                          <w:rFonts w:ascii="HG丸ｺﾞｼｯｸM-PRO" w:eastAsia="HG丸ｺﾞｼｯｸM-PRO" w:hAnsi="HG丸ｺﾞｼｯｸM-PRO"/>
                          <w:sz w:val="24"/>
                        </w:rPr>
                      </w:pPr>
                      <w:r>
                        <w:rPr>
                          <w:rFonts w:hint="eastAsia"/>
                        </w:rPr>
                        <w:t xml:space="preserve">　　　　　　　　　　　　　　　　　　　　　　　　　　　　　　</w:t>
                      </w:r>
                      <w:r w:rsidRPr="00A3012D">
                        <w:rPr>
                          <w:rFonts w:ascii="HG丸ｺﾞｼｯｸM-PRO" w:eastAsia="HG丸ｺﾞｼｯｸM-PRO" w:hAnsi="HG丸ｺﾞｼｯｸM-PRO" w:hint="eastAsia"/>
                          <w:sz w:val="24"/>
                        </w:rPr>
                        <w:t>社会福祉協議会長　吉崎壬卿</w:t>
                      </w:r>
                    </w:p>
                    <w:p w:rsidR="00554BDD" w:rsidRPr="00554BDD" w:rsidRDefault="00554BDD" w:rsidP="00AE7F93">
                      <w:pPr>
                        <w:pStyle w:val="a8"/>
                        <w:rPr>
                          <w:rFonts w:ascii="HG正楷書体-PRO" w:eastAsia="HG正楷書体-PRO" w:hAnsiTheme="minorEastAsia"/>
                          <w:sz w:val="22"/>
                          <w:szCs w:val="22"/>
                        </w:rPr>
                      </w:pPr>
                      <w:r w:rsidRPr="00AE7F93">
                        <w:rPr>
                          <w:rFonts w:ascii="HG正楷書体-PRO" w:eastAsia="HG正楷書体-PRO" w:hAnsiTheme="minorEastAsia" w:hint="eastAsia"/>
                          <w:sz w:val="22"/>
                          <w:szCs w:val="22"/>
                        </w:rPr>
                        <w:t xml:space="preserve">　</w:t>
                      </w:r>
                      <w:r>
                        <w:rPr>
                          <w:rFonts w:ascii="HG正楷書体-PRO" w:eastAsia="HG正楷書体-PRO" w:hAnsiTheme="minorEastAsia" w:hint="eastAsia"/>
                          <w:sz w:val="22"/>
                          <w:szCs w:val="22"/>
                        </w:rPr>
                        <w:t xml:space="preserve">　　　　　　　</w:t>
                      </w:r>
                      <w:r w:rsidRPr="00554BDD">
                        <w:rPr>
                          <w:rFonts w:ascii="HG丸ｺﾞｼｯｸM-PRO" w:eastAsia="HG丸ｺﾞｼｯｸM-PRO" w:hAnsi="HG丸ｺﾞｼｯｸM-PRO" w:hint="eastAsia"/>
                          <w:b/>
                          <w:color w:val="FF0000"/>
                          <w:sz w:val="24"/>
                          <w:szCs w:val="24"/>
                        </w:rPr>
                        <w:t>あけまして　おめでとうございます。</w:t>
                      </w:r>
                      <w:r w:rsidRPr="00554BDD">
                        <w:rPr>
                          <w:rFonts w:ascii="HG丸ｺﾞｼｯｸM-PRO" w:eastAsia="HG丸ｺﾞｼｯｸM-PRO" w:hAnsi="HG丸ｺﾞｼｯｸM-PRO" w:hint="eastAsia"/>
                          <w:sz w:val="24"/>
                          <w:szCs w:val="24"/>
                        </w:rPr>
                        <w:t>地域の皆様には、日ごろから当会及び当会の事業に対しまして 深いご理解とご支援を賜り 厚くお礼申し上げます。</w:t>
                      </w:r>
                    </w:p>
                    <w:p w:rsidR="00554BDD" w:rsidRPr="00554BDD" w:rsidRDefault="00554BDD" w:rsidP="00554BDD">
                      <w:pPr>
                        <w:pStyle w:val="a8"/>
                        <w:ind w:firstLineChars="100" w:firstLine="240"/>
                        <w:rPr>
                          <w:rFonts w:ascii="HG丸ｺﾞｼｯｸM-PRO" w:eastAsia="HG丸ｺﾞｼｯｸM-PRO" w:hAnsi="HG丸ｺﾞｼｯｸM-PRO"/>
                          <w:sz w:val="24"/>
                          <w:szCs w:val="24"/>
                        </w:rPr>
                      </w:pPr>
                      <w:r w:rsidRPr="00554BDD">
                        <w:rPr>
                          <w:rFonts w:ascii="HG丸ｺﾞｼｯｸM-PRO" w:eastAsia="HG丸ｺﾞｼｯｸM-PRO" w:hAnsi="HG丸ｺﾞｼｯｸM-PRO" w:hint="eastAsia"/>
                          <w:sz w:val="24"/>
                          <w:szCs w:val="24"/>
                        </w:rPr>
                        <w:t>さて、早いものでまもなく４年目を迎えようとしていますが、東日本大震災発生の翌日、朝刊の一面を見て言葉を失った方は多いと思います。その後、多くのボランティアが被災地に殺到しました。「生きる希望を失った被災者の力になりたい」「被災者を元気にしたい」。何の準備もしないで「いても立っても居られないので、取りあえず駆けつけました」と言って、被災地の関係者を驚かせた人もいました。有名な芸能人でさえ「自分に何ができるか、考えました」といったフレーズをよく使いました。あの時、あなたもそんな感覚に駆られた覚えがあるのではないでしょうか？しかし、よくよく考えてみれば被災地に行かなくても、あなたにもできるボランティアがあるように思うのです。人々を笑顔にし、ちょっぴり元気にする、そのようなボランティアが…。あなたの「何かしてあげたい」「ひとの役に立ちたい」という気持ちを人に届ける行為、それが『あいさつ』ではないかと思うのです。被災地に行かなくても、仕事を休まなくてもできる 見返りを求めない立派な行為、それが『あいさつ』だと思います。</w:t>
                      </w:r>
                    </w:p>
                  </w:txbxContent>
                </v:textbox>
              </v:shape>
            </w:pict>
          </mc:Fallback>
        </mc:AlternateContent>
      </w:r>
    </w:p>
    <w:p w:rsidR="00F53B3E" w:rsidRDefault="00F53B3E" w:rsidP="00F53B3E"/>
    <w:p w:rsidR="00F53B3E" w:rsidRPr="00F53B3E" w:rsidRDefault="00F53B3E" w:rsidP="00F53B3E"/>
    <w:p w:rsidR="00F53B3E" w:rsidRPr="00F53B3E" w:rsidRDefault="00F53B3E" w:rsidP="00F53B3E">
      <w:pPr>
        <w:jc w:val="center"/>
        <w:rPr>
          <w:b/>
          <w:color w:val="FF0000"/>
          <w:sz w:val="24"/>
        </w:rPr>
      </w:pPr>
      <w:r>
        <w:rPr>
          <w:rFonts w:hint="eastAsia"/>
          <w:b/>
          <w:color w:val="FF0000"/>
          <w:sz w:val="24"/>
        </w:rPr>
        <w:t xml:space="preserve">　　</w:t>
      </w:r>
    </w:p>
    <w:p w:rsidR="00F53B3E" w:rsidRPr="00F53B3E" w:rsidRDefault="00F53B3E" w:rsidP="00E95D9C">
      <w:pPr>
        <w:ind w:leftChars="-57" w:left="-120" w:firstLineChars="128" w:firstLine="514"/>
        <w:rPr>
          <w:b/>
          <w:color w:val="E36C0A"/>
          <w:sz w:val="40"/>
          <w:szCs w:val="40"/>
        </w:rPr>
      </w:pPr>
    </w:p>
    <w:p w:rsidR="0008188B" w:rsidRPr="00B8043F" w:rsidRDefault="0008188B"/>
    <w:p w:rsidR="0008188B" w:rsidRDefault="0008188B"/>
    <w:p w:rsidR="0008188B" w:rsidRDefault="0008188B"/>
    <w:p w:rsidR="0008188B" w:rsidRDefault="0008188B"/>
    <w:p w:rsidR="0008188B" w:rsidRDefault="0008188B"/>
    <w:p w:rsidR="0008188B" w:rsidRDefault="0008188B"/>
    <w:p w:rsidR="0008188B" w:rsidRDefault="0008188B"/>
    <w:p w:rsidR="0008188B" w:rsidRDefault="0008188B"/>
    <w:p w:rsidR="0008188B" w:rsidRDefault="0008188B"/>
    <w:p w:rsidR="0008188B" w:rsidRDefault="0008188B"/>
    <w:p w:rsidR="0008188B" w:rsidRDefault="006B4B63">
      <w:r>
        <w:rPr>
          <w:noProof/>
        </w:rPr>
        <mc:AlternateContent>
          <mc:Choice Requires="wpg">
            <w:drawing>
              <wp:anchor distT="0" distB="0" distL="114300" distR="114300" simplePos="0" relativeHeight="251842048" behindDoc="0" locked="0" layoutInCell="1" allowOverlap="1" wp14:anchorId="7A55B143" wp14:editId="447E54D8">
                <wp:simplePos x="0" y="0"/>
                <wp:positionH relativeFrom="column">
                  <wp:posOffset>-724293</wp:posOffset>
                </wp:positionH>
                <wp:positionV relativeFrom="paragraph">
                  <wp:posOffset>149225</wp:posOffset>
                </wp:positionV>
                <wp:extent cx="3493528" cy="407035"/>
                <wp:effectExtent l="0" t="0" r="12065" b="31115"/>
                <wp:wrapNone/>
                <wp:docPr id="261" name="グループ化 261"/>
                <wp:cNvGraphicFramePr/>
                <a:graphic xmlns:a="http://schemas.openxmlformats.org/drawingml/2006/main">
                  <a:graphicData uri="http://schemas.microsoft.com/office/word/2010/wordprocessingGroup">
                    <wpg:wgp>
                      <wpg:cNvGrpSpPr/>
                      <wpg:grpSpPr>
                        <a:xfrm>
                          <a:off x="0" y="0"/>
                          <a:ext cx="3493528" cy="407035"/>
                          <a:chOff x="0" y="0"/>
                          <a:chExt cx="2059045" cy="276293"/>
                        </a:xfrm>
                      </wpg:grpSpPr>
                      <wps:wsp>
                        <wps:cNvPr id="262" name="正方形/長方形 262"/>
                        <wps:cNvSpPr/>
                        <wps:spPr>
                          <a:xfrm>
                            <a:off x="203931" y="13156"/>
                            <a:ext cx="1651000" cy="210185"/>
                          </a:xfrm>
                          <a:prstGeom prst="rect">
                            <a:avLst/>
                          </a:prstGeom>
                          <a:solidFill>
                            <a:srgbClr val="E6EDF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直線コネクタ 263"/>
                        <wps:cNvCnPr/>
                        <wps:spPr>
                          <a:xfrm>
                            <a:off x="13157" y="276293"/>
                            <a:ext cx="2045335" cy="0"/>
                          </a:xfrm>
                          <a:prstGeom prst="line">
                            <a:avLst/>
                          </a:prstGeom>
                          <a:noFill/>
                          <a:ln w="76200" cap="flat" cmpd="thinThick" algn="ctr">
                            <a:solidFill>
                              <a:srgbClr val="4F81BD">
                                <a:shade val="95000"/>
                                <a:satMod val="105000"/>
                              </a:srgbClr>
                            </a:solidFill>
                            <a:prstDash val="solid"/>
                          </a:ln>
                          <a:effectLst/>
                        </wps:spPr>
                        <wps:bodyPr/>
                      </wps:wsp>
                      <wps:wsp>
                        <wps:cNvPr id="264" name="直線コネクタ 264"/>
                        <wps:cNvCnPr/>
                        <wps:spPr>
                          <a:xfrm>
                            <a:off x="13157" y="0"/>
                            <a:ext cx="2045335" cy="0"/>
                          </a:xfrm>
                          <a:prstGeom prst="line">
                            <a:avLst/>
                          </a:prstGeom>
                          <a:noFill/>
                          <a:ln w="9525" cap="flat" cmpd="sng" algn="ctr">
                            <a:solidFill>
                              <a:srgbClr val="4F81BD">
                                <a:shade val="95000"/>
                                <a:satMod val="105000"/>
                              </a:srgbClr>
                            </a:solidFill>
                            <a:prstDash val="solid"/>
                          </a:ln>
                          <a:effectLst/>
                        </wps:spPr>
                        <wps:bodyPr/>
                      </wps:wsp>
                      <pic:pic xmlns:pic="http://schemas.openxmlformats.org/drawingml/2006/picture">
                        <pic:nvPicPr>
                          <pic:cNvPr id="295" name="図 295" descr="C:\Users\800656\AppData\Local\Microsoft\Windows\Temporary Internet Files\Content.IE5\MBGHYJXS\MC900441359[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9735"/>
                            <a:ext cx="203931" cy="203931"/>
                          </a:xfrm>
                          <a:prstGeom prst="rect">
                            <a:avLst/>
                          </a:prstGeom>
                          <a:noFill/>
                          <a:ln>
                            <a:noFill/>
                          </a:ln>
                        </pic:spPr>
                      </pic:pic>
                      <pic:pic xmlns:pic="http://schemas.openxmlformats.org/drawingml/2006/picture">
                        <pic:nvPicPr>
                          <pic:cNvPr id="299" name="図 299" descr="C:\Users\800656\AppData\Local\Microsoft\Windows\Temporary Internet Files\Content.IE5\MBGHYJXS\MC900441359[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855114" y="19735"/>
                            <a:ext cx="203931" cy="20393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261" o:spid="_x0000_s1026" style="position:absolute;left:0;text-align:left;margin-left:-57.05pt;margin-top:11.75pt;width:275.1pt;height:32.05pt;z-index:251842048;mso-width-relative:margin;mso-height-relative:margin" coordsize="20590,2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">
                <v:rect id="正方形/長方形 262" o:spid="_x0000_s1027" style="position:absolute;left:2039;top:131;width:16510;height: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KlMUA&#10;AADcAAAADwAAAGRycy9kb3ducmV2LnhtbESPQWvCQBSE7wX/w/KE3urGHEIbXUUCSumlJAri7ZF9&#10;ZoPZt0l2q+m/7xYKPQ4z8w2z3k62E3cafetYwXKRgCCunW65UXA67l9eQfiArLFzTAq+ycN2M3ta&#10;Y67dg0u6V6EREcI+RwUmhD6X0teGLPqF64mjd3WjxRDl2Eg94iPCbSfTJMmkxZbjgsGeCkP1rfqy&#10;Cj4OgymT4tzpo37zw+kzSy8hU+p5Pu1WIAJN4T/8137XCtIshd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mAqUxQAAANwAAAAPAAAAAAAAAAAAAAAAAJgCAABkcnMv&#10;ZG93bnJldi54bWxQSwUGAAAAAAQABAD1AAAAigMAAAAA&#10;" fillcolor="#e6edf6" stroked="f" strokeweight="2pt"/>
                <v:line id="直線コネクタ 263" o:spid="_x0000_s1028" style="position:absolute;visibility:visible;mso-wrap-style:square" from="131,2762" to="20584,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IyWMUAAADcAAAADwAAAGRycy9kb3ducmV2LnhtbESPT2vCQBTE74LfYXkFb7pJCqlEVxFB&#10;WtCLfw7t7ZF9JqHZt+nuatJv3xWEHoeZ+Q2zXA+mFXdyvrGsIJ0lIIhLqxuuFFzOu+kchA/IGlvL&#10;pOCXPKxX49ESC217PtL9FCoRIewLVFCH0BVS+rImg35mO+LoXa0zGKJ0ldQO+wg3rcySJJcGG44L&#10;NXa0ran8Pt2Mgp98/3Z4v7nPdL7DLLR2kzZfvVKTl2GzABFoCP/hZ/tDK8jyV3ici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0IyWMUAAADcAAAADwAAAAAAAAAA&#10;AAAAAAChAgAAZHJzL2Rvd25yZXYueG1sUEsFBgAAAAAEAAQA+QAAAJMDAAAAAA==&#10;" strokecolor="#4a7ebb" strokeweight="6pt">
                  <v:stroke linestyle="thinThick"/>
                </v:line>
                <v:line id="直線コネクタ 264" o:spid="_x0000_s1029" style="position:absolute;visibility:visible;mso-wrap-style:square" from="131,0" to="20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T8MAAADcAAAADwAAAGRycy9kb3ducmV2LnhtbESPT2sCMRTE7wW/Q3iCN82qRezWKFIo&#10;ePDgP7DH1+S5Wdy8rJuo67dvBKHHYWZ+w8wWravEjZpQelYwHGQgiLU3JRcKDvvv/hREiMgGK8+k&#10;4EEBFvPO2wxz4++8pdsuFiJBOOSowMZY51IGbclhGPiaOHkn3ziMSTaFNA3eE9xVcpRlE+mw5LRg&#10;saYvS/q8uzoFR4vrzUb/RvLjn6U2hTH+8qFUr9suP0FEauN/+NVeGQWjyTs8z6Qj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mk/DAAAA3AAAAA8AAAAAAAAAAAAA&#10;AAAAoQIAAGRycy9kb3ducmV2LnhtbFBLBQYAAAAABAAEAPkAAACRAwAAAAA=&#10;" strokecolor="#4a7e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95" o:spid="_x0000_s1030" type="#_x0000_t75" style="position:absolute;top:197;width:2039;height: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UtbvFAAAA3AAAAA8AAABkcnMvZG93bnJldi54bWxEj0FrAjEUhO8F/0N4Qm81W2mlrkYRwbZI&#10;PWgVr4/Nc7N08xI2cd3996ZQ6HGYmW+Y+bKztWipCZVjBc+jDARx4XTFpYLj9+bpDUSIyBprx6Sg&#10;pwDLxeBhjrl2N95Te4ilSBAOOSowMfpcylAYshhGzhMn7+IaizHJppS6wVuC21qOs2wiLVacFgx6&#10;Whsqfg5Xq+Bqtv5lMl3vQn96b4/en7v+60Opx2G3moGI1MX/8F/7UysYT1/h90w6An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1LW7xQAAANwAAAAPAAAAAAAAAAAAAAAA&#10;AJ8CAABkcnMvZG93bnJldi54bWxQSwUGAAAAAAQABAD3AAAAkQMAAAAA&#10;">
                  <v:imagedata r:id="rId12" o:title="MC900441359[1]"/>
                  <v:path arrowok="t"/>
                </v:shape>
                <v:shape id="図 299" o:spid="_x0000_s1031" type="#_x0000_t75" style="position:absolute;left:18551;top:197;width:2039;height: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Zv77FAAAA3AAAAA8AAABkcnMvZG93bnJldi54bWxEj0FrAjEUhO8F/0N4hd5qtlKkuxpFBNtS&#10;2kOt4vWxeW4WNy9hE9fdf98IgsdhZr5h5sveNqKjNtSOFbyMMxDEpdM1Vwp2f5vnNxAhImtsHJOC&#10;gQIsF6OHORbaXfiXum2sRIJwKFCBidEXUobSkMUwdp44eUfXWoxJtpXULV4S3DZykmVTabHmtGDQ&#10;09pQedqerYKz+fKv03z9E4b9e7fz/tAP3x9KPT32qxmISH28h2/tT61gkudwPZOOgFz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mb++xQAAANwAAAAPAAAAAAAAAAAAAAAA&#10;AJ8CAABkcnMvZG93bnJldi54bWxQSwUGAAAAAAQABAD3AAAAkQMAAAAA&#10;">
                  <v:imagedata r:id="rId12" o:title="MC900441359[1]"/>
                  <v:path arrowok="t"/>
                </v:shape>
              </v:group>
            </w:pict>
          </mc:Fallback>
        </mc:AlternateContent>
      </w:r>
      <w:r w:rsidR="003B4B78">
        <w:rPr>
          <w:noProof/>
        </w:rPr>
        <mc:AlternateContent>
          <mc:Choice Requires="wps">
            <w:drawing>
              <wp:anchor distT="0" distB="0" distL="114300" distR="114300" simplePos="0" relativeHeight="251840000" behindDoc="0" locked="0" layoutInCell="1" allowOverlap="1" wp14:anchorId="3D89C5E6" wp14:editId="6979E3D1">
                <wp:simplePos x="0" y="0"/>
                <wp:positionH relativeFrom="column">
                  <wp:posOffset>3270885</wp:posOffset>
                </wp:positionH>
                <wp:positionV relativeFrom="paragraph">
                  <wp:posOffset>140970</wp:posOffset>
                </wp:positionV>
                <wp:extent cx="2509520" cy="331470"/>
                <wp:effectExtent l="0" t="0" r="0" b="0"/>
                <wp:wrapNone/>
                <wp:docPr id="2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9520" cy="331470"/>
                        </a:xfrm>
                        <a:prstGeom prst="rect">
                          <a:avLst/>
                        </a:prstGeom>
                        <a:noFill/>
                        <a:ln w="9525">
                          <a:noFill/>
                          <a:miter lim="800000"/>
                          <a:headEnd/>
                          <a:tailEnd/>
                        </a:ln>
                      </wps:spPr>
                      <wps:txbx>
                        <w:txbxContent>
                          <w:p w:rsidR="00554BDD" w:rsidRPr="00177AED" w:rsidRDefault="00554BDD" w:rsidP="00E90D39">
                            <w:pPr>
                              <w:jc w:val="center"/>
                              <w:rPr>
                                <w:rFonts w:ascii="HG丸ｺﾞｼｯｸM-PRO" w:eastAsia="HG丸ｺﾞｼｯｸM-PRO" w:hAnsi="HG丸ｺﾞｼｯｸM-PRO"/>
                                <w:b/>
                                <w:sz w:val="26"/>
                                <w:szCs w:val="26"/>
                              </w:rPr>
                            </w:pPr>
                            <w:r w:rsidRPr="00177AED">
                              <w:rPr>
                                <w:rFonts w:ascii="HG丸ｺﾞｼｯｸM-PRO" w:eastAsia="HG丸ｺﾞｼｯｸM-PRO" w:hAnsi="HG丸ｺﾞｼｯｸM-PRO" w:hint="eastAsia"/>
                                <w:b/>
                                <w:sz w:val="26"/>
                                <w:szCs w:val="26"/>
                              </w:rPr>
                              <w:t>親子料理教室開催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57.55pt;margin-top:11.1pt;width:197.6pt;height:26.1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" filled="f" stroked="f">
                <v:textbox>
                  <w:txbxContent>
                    <w:p w:rsidR="00554BDD" w:rsidRPr="00177AED" w:rsidRDefault="00554BDD" w:rsidP="00E90D39">
                      <w:pPr>
                        <w:jc w:val="center"/>
                        <w:rPr>
                          <w:rFonts w:ascii="HG丸ｺﾞｼｯｸM-PRO" w:eastAsia="HG丸ｺﾞｼｯｸM-PRO" w:hAnsi="HG丸ｺﾞｼｯｸM-PRO"/>
                          <w:b/>
                          <w:sz w:val="26"/>
                          <w:szCs w:val="26"/>
                        </w:rPr>
                      </w:pPr>
                      <w:r w:rsidRPr="00177AED">
                        <w:rPr>
                          <w:rFonts w:ascii="HG丸ｺﾞｼｯｸM-PRO" w:eastAsia="HG丸ｺﾞｼｯｸM-PRO" w:hAnsi="HG丸ｺﾞｼｯｸM-PRO" w:hint="eastAsia"/>
                          <w:b/>
                          <w:sz w:val="26"/>
                          <w:szCs w:val="26"/>
                        </w:rPr>
                        <w:t>親子料理教室開催</w:t>
                      </w:r>
                    </w:p>
                  </w:txbxContent>
                </v:textbox>
              </v:shape>
            </w:pict>
          </mc:Fallback>
        </mc:AlternateContent>
      </w:r>
      <w:r w:rsidR="003B4B78">
        <w:rPr>
          <w:noProof/>
        </w:rPr>
        <mc:AlternateContent>
          <mc:Choice Requires="wps">
            <w:drawing>
              <wp:anchor distT="0" distB="0" distL="114300" distR="114300" simplePos="0" relativeHeight="251844096" behindDoc="0" locked="0" layoutInCell="1" allowOverlap="1" wp14:anchorId="0425ABE9" wp14:editId="3440BB19">
                <wp:simplePos x="0" y="0"/>
                <wp:positionH relativeFrom="column">
                  <wp:posOffset>-393065</wp:posOffset>
                </wp:positionH>
                <wp:positionV relativeFrom="paragraph">
                  <wp:posOffset>153035</wp:posOffset>
                </wp:positionV>
                <wp:extent cx="2818130" cy="331470"/>
                <wp:effectExtent l="0" t="0" r="0" b="0"/>
                <wp:wrapNone/>
                <wp:docPr id="3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8130" cy="331470"/>
                        </a:xfrm>
                        <a:prstGeom prst="rect">
                          <a:avLst/>
                        </a:prstGeom>
                        <a:noFill/>
                        <a:ln w="9525">
                          <a:noFill/>
                          <a:miter lim="800000"/>
                          <a:headEnd/>
                          <a:tailEnd/>
                        </a:ln>
                      </wps:spPr>
                      <wps:txbx>
                        <w:txbxContent>
                          <w:p w:rsidR="00554BDD" w:rsidRPr="00177AED" w:rsidRDefault="00554BDD" w:rsidP="00E90D39">
                            <w:pPr>
                              <w:jc w:val="center"/>
                              <w:rPr>
                                <w:rFonts w:ascii="HG丸ｺﾞｼｯｸM-PRO" w:eastAsia="HG丸ｺﾞｼｯｸM-PRO" w:hAnsi="HG丸ｺﾞｼｯｸM-PRO"/>
                                <w:b/>
                                <w:sz w:val="26"/>
                                <w:szCs w:val="26"/>
                              </w:rPr>
                            </w:pPr>
                            <w:r w:rsidRPr="00177AED">
                              <w:rPr>
                                <w:rFonts w:ascii="HG丸ｺﾞｼｯｸM-PRO" w:eastAsia="HG丸ｺﾞｼｯｸM-PRO" w:hAnsi="HG丸ｺﾞｼｯｸM-PRO" w:hint="eastAsia"/>
                                <w:b/>
                                <w:sz w:val="26"/>
                                <w:szCs w:val="26"/>
                              </w:rPr>
                              <w:t>いきいきクラブ　開催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0.95pt;margin-top:12.05pt;width:221.9pt;height:26.1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" filled="f" stroked="f">
                <v:textbox>
                  <w:txbxContent>
                    <w:p w:rsidR="00554BDD" w:rsidRPr="00177AED" w:rsidRDefault="00554BDD" w:rsidP="00E90D39">
                      <w:pPr>
                        <w:jc w:val="center"/>
                        <w:rPr>
                          <w:rFonts w:ascii="HG丸ｺﾞｼｯｸM-PRO" w:eastAsia="HG丸ｺﾞｼｯｸM-PRO" w:hAnsi="HG丸ｺﾞｼｯｸM-PRO"/>
                          <w:b/>
                          <w:sz w:val="26"/>
                          <w:szCs w:val="26"/>
                        </w:rPr>
                      </w:pPr>
                      <w:r w:rsidRPr="00177AED">
                        <w:rPr>
                          <w:rFonts w:ascii="HG丸ｺﾞｼｯｸM-PRO" w:eastAsia="HG丸ｺﾞｼｯｸM-PRO" w:hAnsi="HG丸ｺﾞｼｯｸM-PRO" w:hint="eastAsia"/>
                          <w:b/>
                          <w:sz w:val="26"/>
                          <w:szCs w:val="26"/>
                        </w:rPr>
                        <w:t>いきいきクラブ　開催</w:t>
                      </w:r>
                    </w:p>
                  </w:txbxContent>
                </v:textbox>
              </v:shape>
            </w:pict>
          </mc:Fallback>
        </mc:AlternateContent>
      </w:r>
      <w:r w:rsidR="003B4B78">
        <w:rPr>
          <w:noProof/>
        </w:rPr>
        <mc:AlternateContent>
          <mc:Choice Requires="wpg">
            <w:drawing>
              <wp:anchor distT="0" distB="0" distL="114300" distR="114300" simplePos="0" relativeHeight="251837952" behindDoc="0" locked="0" layoutInCell="1" allowOverlap="1" wp14:anchorId="3256836D" wp14:editId="3BFCC22B">
                <wp:simplePos x="0" y="0"/>
                <wp:positionH relativeFrom="column">
                  <wp:posOffset>2976880</wp:posOffset>
                </wp:positionH>
                <wp:positionV relativeFrom="paragraph">
                  <wp:posOffset>137795</wp:posOffset>
                </wp:positionV>
                <wp:extent cx="3108960" cy="407035"/>
                <wp:effectExtent l="0" t="0" r="15240" b="31115"/>
                <wp:wrapNone/>
                <wp:docPr id="15" name="グループ化 15"/>
                <wp:cNvGraphicFramePr/>
                <a:graphic xmlns:a="http://schemas.openxmlformats.org/drawingml/2006/main">
                  <a:graphicData uri="http://schemas.microsoft.com/office/word/2010/wordprocessingGroup">
                    <wpg:wgp>
                      <wpg:cNvGrpSpPr/>
                      <wpg:grpSpPr>
                        <a:xfrm>
                          <a:off x="0" y="0"/>
                          <a:ext cx="3108960" cy="407035"/>
                          <a:chOff x="0" y="0"/>
                          <a:chExt cx="2059045" cy="276293"/>
                        </a:xfrm>
                      </wpg:grpSpPr>
                      <wps:wsp>
                        <wps:cNvPr id="28" name="正方形/長方形 28"/>
                        <wps:cNvSpPr/>
                        <wps:spPr>
                          <a:xfrm>
                            <a:off x="203931" y="13156"/>
                            <a:ext cx="1651000" cy="210185"/>
                          </a:xfrm>
                          <a:prstGeom prst="rect">
                            <a:avLst/>
                          </a:prstGeom>
                          <a:solidFill>
                            <a:srgbClr val="E6EDF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直線コネクタ 30"/>
                        <wps:cNvCnPr/>
                        <wps:spPr>
                          <a:xfrm>
                            <a:off x="13157" y="276293"/>
                            <a:ext cx="2045335" cy="0"/>
                          </a:xfrm>
                          <a:prstGeom prst="line">
                            <a:avLst/>
                          </a:prstGeom>
                          <a:noFill/>
                          <a:ln w="76200" cap="flat" cmpd="thinThick" algn="ctr">
                            <a:solidFill>
                              <a:srgbClr val="4F81BD">
                                <a:shade val="95000"/>
                                <a:satMod val="105000"/>
                              </a:srgbClr>
                            </a:solidFill>
                            <a:prstDash val="solid"/>
                          </a:ln>
                          <a:effectLst/>
                        </wps:spPr>
                        <wps:bodyPr/>
                      </wps:wsp>
                      <wps:wsp>
                        <wps:cNvPr id="256" name="直線コネクタ 256"/>
                        <wps:cNvCnPr/>
                        <wps:spPr>
                          <a:xfrm>
                            <a:off x="13157" y="0"/>
                            <a:ext cx="2045335" cy="0"/>
                          </a:xfrm>
                          <a:prstGeom prst="line">
                            <a:avLst/>
                          </a:prstGeom>
                          <a:noFill/>
                          <a:ln w="9525" cap="flat" cmpd="sng" algn="ctr">
                            <a:solidFill>
                              <a:srgbClr val="4F81BD">
                                <a:shade val="95000"/>
                                <a:satMod val="105000"/>
                              </a:srgbClr>
                            </a:solidFill>
                            <a:prstDash val="solid"/>
                          </a:ln>
                          <a:effectLst/>
                        </wps:spPr>
                        <wps:bodyPr/>
                      </wps:wsp>
                      <pic:pic xmlns:pic="http://schemas.openxmlformats.org/drawingml/2006/picture">
                        <pic:nvPicPr>
                          <pic:cNvPr id="257" name="図 257" descr="C:\Users\800656\AppData\Local\Microsoft\Windows\Temporary Internet Files\Content.IE5\MBGHYJXS\MC900441359[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9735"/>
                            <a:ext cx="203931" cy="203931"/>
                          </a:xfrm>
                          <a:prstGeom prst="rect">
                            <a:avLst/>
                          </a:prstGeom>
                          <a:noFill/>
                          <a:ln>
                            <a:noFill/>
                          </a:ln>
                        </pic:spPr>
                      </pic:pic>
                      <pic:pic xmlns:pic="http://schemas.openxmlformats.org/drawingml/2006/picture">
                        <pic:nvPicPr>
                          <pic:cNvPr id="259" name="図 259" descr="C:\Users\800656\AppData\Local\Microsoft\Windows\Temporary Internet Files\Content.IE5\MBGHYJXS\MC900441359[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855114" y="19735"/>
                            <a:ext cx="203931" cy="20393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15" o:spid="_x0000_s1026" style="position:absolute;left:0;text-align:left;margin-left:234.4pt;margin-top:10.85pt;width:244.8pt;height:32.05pt;z-index:251837952;mso-width-relative:margin;mso-height-relative:margin" coordsize="20590,2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">
                <v:rect id="正方形/長方形 28" o:spid="_x0000_s1027" style="position:absolute;left:2039;top:131;width:16510;height: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S7MEA&#10;AADbAAAADwAAAGRycy9kb3ducmV2LnhtbERPPWvDMBDdA/kP4gLdYikeTOtGMcWQULqUJIbS7bCu&#10;lql1ciwlcf99NRQ6Pt73tprdIG40hd6zhk2mQBC33vTcaWjO+/UjiBCRDQ6eScMPBah2y8UWS+Pv&#10;fKTbKXYihXAoUYONcSylDK0lhyHzI3HivvzkMCY4ddJMeE/hbpC5UoV02HNqsDhSban9Pl2dhrfD&#10;xR5V/TGYs3kKl+a9yD9jofXDan55BhFpjv/iP/er0ZCnselL+gF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pkuzBAAAA2wAAAA8AAAAAAAAAAAAAAAAAmAIAAGRycy9kb3du&#10;cmV2LnhtbFBLBQYAAAAABAAEAPUAAACGAwAAAAA=&#10;" fillcolor="#e6edf6" stroked="f" strokeweight="2pt"/>
                <v:line id="直線コネクタ 30" o:spid="_x0000_s1028" style="position:absolute;visibility:visible;mso-wrap-style:square" from="131,2762" to="20584,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orwsAAAADbAAAADwAAAGRycy9kb3ducmV2LnhtbERPTYvCMBC9C/sfwix407QKWrpGkQVR&#10;0Iu6h93b0IxtsZl0k2jrvzcHwePjfS9WvWnEnZyvLStIxwkI4sLqmksFP+fNKAPhA7LGxjIpeJCH&#10;1fJjsMBc246PdD+FUsQQ9jkqqEJocyl9UZFBP7YtceQu1hkMEbpSaoddDDeNnCTJTBqsOTZU2NJ3&#10;RcX1dDMK/mf7+WF7c79ptsFJaOw6rf86pYaf/foLRKA+vMUv904rmMb18Uv8AXL5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9KK8LAAAAA2wAAAA8AAAAAAAAAAAAAAAAA&#10;oQIAAGRycy9kb3ducmV2LnhtbFBLBQYAAAAABAAEAPkAAACOAwAAAAA=&#10;" strokecolor="#4a7ebb" strokeweight="6pt">
                  <v:stroke linestyle="thinThick"/>
                </v:line>
                <v:line id="直線コネクタ 256" o:spid="_x0000_s1029" style="position:absolute;visibility:visible;mso-wrap-style:square" from="131,0" to="20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1rHsMAAADcAAAADwAAAGRycy9kb3ducmV2LnhtbESPT2sCMRTE7wW/Q3iCN82qVOzWKFIo&#10;ePDgP7DH1+S5Wdy8rJuo67dvBKHHYWZ+w8wWravEjZpQelYwHGQgiLU3JRcKDvvv/hREiMgGK8+k&#10;4EEBFvPO2wxz4++8pdsuFiJBOOSowMZY51IGbclhGPiaOHkn3ziMSTaFNA3eE9xVcpRlE+mw5LRg&#10;saYvS/q8uzoFR4vrzUb/RvLjn6U2hTH+8qFUr9suP0FEauN/+NVeGQWj9wk8z6Qj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Nax7DAAAA3AAAAA8AAAAAAAAAAAAA&#10;AAAAoQIAAGRycy9kb3ducmV2LnhtbFBLBQYAAAAABAAEAPkAAACRAwAAAAA=&#10;" strokecolor="#4a7ebb"/>
                <v:shape id="図 257" o:spid="_x0000_s1030" type="#_x0000_t75" style="position:absolute;top:197;width:2039;height: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zNM3GAAAA3AAAAA8AAABkcnMvZG93bnJldi54bWxEj09rAjEUxO8Fv0N4Qm81W/FPuzVKEawi&#10;7UFr6fWxed0s3byETVx3v70RCj0OM/MbZrHqbC1aakLlWMHjKANBXDhdcang9Ll5eAIRIrLG2jEp&#10;6CnAajm4W2Cu3YUP1B5jKRKEQ44KTIw+lzIUhiyGkfPEyftxjcWYZFNK3eAlwW0tx1k2kxYrTgsG&#10;Pa0NFb/Hs1VwNns/mT2vP0L/9daevP/u+vetUvfD7vUFRKQu/of/2jutYDydw+1MOgJye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vM0zcYAAADcAAAADwAAAAAAAAAAAAAA&#10;AACfAgAAZHJzL2Rvd25yZXYueG1sUEsFBgAAAAAEAAQA9wAAAJIDAAAAAA==&#10;">
                  <v:imagedata r:id="rId12" o:title="MC900441359[1]"/>
                  <v:path arrowok="t"/>
                </v:shape>
                <v:shape id="図 259" o:spid="_x0000_s1031" type="#_x0000_t75" style="position:absolute;left:18551;top:197;width:2039;height: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gBSTFAAAA3AAAAA8AAABkcnMvZG93bnJldi54bWxEj0FrAjEUhO8F/0N4Qm81W2mlrkYRwbZI&#10;PWgVr4/Nc7N08xI2cd3996ZQ6HGYmW+Y+bKztWipCZVjBc+jDARx4XTFpYLj9+bpDUSIyBprx6Sg&#10;pwDLxeBhjrl2N95Te4ilSBAOOSowMfpcylAYshhGzhMn7+IaizHJppS6wVuC21qOs2wiLVacFgx6&#10;Whsqfg5Xq+Bqtv5lMl3vQn96b4/en7v+60Opx2G3moGI1MX/8F/7UysYv07h90w6An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IAUkxQAAANwAAAAPAAAAAAAAAAAAAAAA&#10;AJ8CAABkcnMvZG93bnJldi54bWxQSwUGAAAAAAQABAD3AAAAkQMAAAAA&#10;">
                  <v:imagedata r:id="rId12" o:title="MC900441359[1]"/>
                  <v:path arrowok="t"/>
                </v:shape>
              </v:group>
            </w:pict>
          </mc:Fallback>
        </mc:AlternateContent>
      </w:r>
    </w:p>
    <w:p w:rsidR="0008188B" w:rsidRDefault="0008188B"/>
    <w:p w:rsidR="0008188B" w:rsidRDefault="003B4B78">
      <w:r>
        <w:rPr>
          <w:noProof/>
        </w:rPr>
        <mc:AlternateContent>
          <mc:Choice Requires="wps">
            <w:drawing>
              <wp:anchor distT="0" distB="0" distL="114300" distR="114300" simplePos="0" relativeHeight="251772416" behindDoc="0" locked="0" layoutInCell="1" allowOverlap="1" wp14:anchorId="6AB1AFBB" wp14:editId="3DAF770B">
                <wp:simplePos x="0" y="0"/>
                <wp:positionH relativeFrom="column">
                  <wp:posOffset>-686435</wp:posOffset>
                </wp:positionH>
                <wp:positionV relativeFrom="paragraph">
                  <wp:posOffset>92075</wp:posOffset>
                </wp:positionV>
                <wp:extent cx="3515995" cy="2705100"/>
                <wp:effectExtent l="0" t="0" r="8255"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5995" cy="2705100"/>
                        </a:xfrm>
                        <a:prstGeom prst="rect">
                          <a:avLst/>
                        </a:prstGeom>
                        <a:solidFill>
                          <a:srgbClr val="FFFFFF"/>
                        </a:solidFill>
                        <a:ln w="9525">
                          <a:noFill/>
                          <a:miter lim="800000"/>
                          <a:headEnd/>
                          <a:tailEnd/>
                        </a:ln>
                      </wps:spPr>
                      <wps:txbx>
                        <w:txbxContent>
                          <w:p w:rsidR="00554BDD" w:rsidRDefault="00554BDD" w:rsidP="00F3590B">
                            <w:pPr>
                              <w:rPr>
                                <w:rFonts w:ascii="HG丸ｺﾞｼｯｸM-PRO" w:eastAsia="HG丸ｺﾞｼｯｸM-PRO" w:hAnsi="HG丸ｺﾞｼｯｸM-PRO"/>
                                <w:sz w:val="24"/>
                              </w:rPr>
                            </w:pPr>
                            <w:r w:rsidRPr="003071C1">
                              <w:rPr>
                                <w:rFonts w:hint="eastAsia"/>
                                <w:sz w:val="24"/>
                              </w:rPr>
                              <w:t xml:space="preserve">　</w:t>
                            </w:r>
                            <w:r w:rsidRPr="003071C1">
                              <w:rPr>
                                <w:rFonts w:ascii="HG丸ｺﾞｼｯｸM-PRO" w:eastAsia="HG丸ｺﾞｼｯｸM-PRO" w:hAnsi="HG丸ｺﾞｼｯｸM-PRO" w:hint="eastAsia"/>
                                <w:sz w:val="24"/>
                              </w:rPr>
                              <w:t>10月28日（火）</w:t>
                            </w:r>
                            <w:r>
                              <w:rPr>
                                <w:rFonts w:ascii="HG丸ｺﾞｼｯｸM-PRO" w:eastAsia="HG丸ｺﾞｼｯｸM-PRO" w:hAnsi="HG丸ｺﾞｼｯｸM-PRO" w:hint="eastAsia"/>
                                <w:sz w:val="24"/>
                              </w:rPr>
                              <w:t>11月25日（火）一人暮らしのお年寄りを招待し、熊野公民館で開催。</w:t>
                            </w:r>
                          </w:p>
                          <w:p w:rsidR="00554BDD" w:rsidRDefault="00554BDD" w:rsidP="00F3590B">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１０月28日は、ボウリングとゴルフを合わせた様な「スカット・ボール」に興じ、頭と体を十分に動かし、お昼は温かい手作りカレーをいただきました。</w:t>
                            </w:r>
                          </w:p>
                          <w:p w:rsidR="00554BDD" w:rsidRDefault="00554BDD" w:rsidP="00F3590B">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11月25日は、開発章子先生（歯科衛生士）による「歯と口の健康」に関するお話を、また小山昌枝先生（リクレーション協会所属）より楽しくできる体操とゲームを教えていただき、元気100倍。</w:t>
                            </w:r>
                          </w:p>
                          <w:p w:rsidR="00554BDD" w:rsidRDefault="00554BDD" w:rsidP="00F3590B">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みなさん「特に奥歯を</w:t>
                            </w:r>
                          </w:p>
                          <w:p w:rsidR="00554BDD" w:rsidRDefault="00554BDD" w:rsidP="00F3590B">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大切に」</w:t>
                            </w:r>
                          </w:p>
                          <w:p w:rsidR="00554BDD" w:rsidRDefault="00554BDD" w:rsidP="00F3590B">
                            <w:pPr>
                              <w:rPr>
                                <w:rFonts w:ascii="HG丸ｺﾞｼｯｸM-PRO" w:eastAsia="HG丸ｺﾞｼｯｸM-PRO" w:hAnsi="HG丸ｺﾞｼｯｸM-PRO"/>
                                <w:sz w:val="24"/>
                              </w:rPr>
                            </w:pPr>
                          </w:p>
                          <w:p w:rsidR="00554BDD" w:rsidRPr="000F2896" w:rsidRDefault="00554BDD" w:rsidP="00F3590B">
                            <w:pPr>
                              <w:rPr>
                                <w:rFonts w:ascii="HG丸ｺﾞｼｯｸM-PRO" w:eastAsia="HG丸ｺﾞｼｯｸM-PRO" w:hAnsi="HG丸ｺﾞｼｯｸM-PRO"/>
                                <w:sz w:val="24"/>
                              </w:rPr>
                            </w:pP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54.05pt;margin-top:7.25pt;width:276.85pt;height:213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" stroked="f">
                <v:textbox inset="0,,0">
                  <w:txbxContent>
                    <w:p w:rsidR="00554BDD" w:rsidRDefault="00554BDD" w:rsidP="00F3590B">
                      <w:pPr>
                        <w:rPr>
                          <w:rFonts w:ascii="HG丸ｺﾞｼｯｸM-PRO" w:eastAsia="HG丸ｺﾞｼｯｸM-PRO" w:hAnsi="HG丸ｺﾞｼｯｸM-PRO"/>
                          <w:sz w:val="24"/>
                        </w:rPr>
                      </w:pPr>
                      <w:r w:rsidRPr="003071C1">
                        <w:rPr>
                          <w:rFonts w:hint="eastAsia"/>
                          <w:sz w:val="24"/>
                        </w:rPr>
                        <w:t xml:space="preserve">　</w:t>
                      </w:r>
                      <w:r w:rsidRPr="003071C1">
                        <w:rPr>
                          <w:rFonts w:ascii="HG丸ｺﾞｼｯｸM-PRO" w:eastAsia="HG丸ｺﾞｼｯｸM-PRO" w:hAnsi="HG丸ｺﾞｼｯｸM-PRO" w:hint="eastAsia"/>
                          <w:sz w:val="24"/>
                        </w:rPr>
                        <w:t>10月28日（火）</w:t>
                      </w:r>
                      <w:r>
                        <w:rPr>
                          <w:rFonts w:ascii="HG丸ｺﾞｼｯｸM-PRO" w:eastAsia="HG丸ｺﾞｼｯｸM-PRO" w:hAnsi="HG丸ｺﾞｼｯｸM-PRO" w:hint="eastAsia"/>
                          <w:sz w:val="24"/>
                        </w:rPr>
                        <w:t>11月25日（火）一人暮らしのお年寄りを招待し、熊野公民館で開催。</w:t>
                      </w:r>
                    </w:p>
                    <w:p w:rsidR="00554BDD" w:rsidRDefault="00554BDD" w:rsidP="00F3590B">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１０月28日は、ボウリングとゴルフを合わせた様な「スカット・ボール」に興じ、頭と体を十分に動かし、お昼は温かい手作りカレーをいただきました。</w:t>
                      </w:r>
                    </w:p>
                    <w:p w:rsidR="00554BDD" w:rsidRDefault="00554BDD" w:rsidP="00F3590B">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11月25日は、開発章子先生（歯科衛生士）による「歯と口の健康」に関するお話を、また小山昌枝先生（リクレーション協会所属）より楽しくできる体操とゲームを教えていただき、元気100倍。</w:t>
                      </w:r>
                    </w:p>
                    <w:p w:rsidR="00554BDD" w:rsidRDefault="00554BDD" w:rsidP="00F3590B">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みなさん「特に奥歯を</w:t>
                      </w:r>
                    </w:p>
                    <w:p w:rsidR="00554BDD" w:rsidRDefault="00554BDD" w:rsidP="00F3590B">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大切に」</w:t>
                      </w:r>
                    </w:p>
                    <w:p w:rsidR="00554BDD" w:rsidRDefault="00554BDD" w:rsidP="00F3590B">
                      <w:pPr>
                        <w:rPr>
                          <w:rFonts w:ascii="HG丸ｺﾞｼｯｸM-PRO" w:eastAsia="HG丸ｺﾞｼｯｸM-PRO" w:hAnsi="HG丸ｺﾞｼｯｸM-PRO"/>
                          <w:sz w:val="24"/>
                        </w:rPr>
                      </w:pPr>
                    </w:p>
                    <w:p w:rsidR="00554BDD" w:rsidRPr="000F2896" w:rsidRDefault="00554BDD" w:rsidP="00F3590B">
                      <w:pPr>
                        <w:rPr>
                          <w:rFonts w:ascii="HG丸ｺﾞｼｯｸM-PRO" w:eastAsia="HG丸ｺﾞｼｯｸM-PRO" w:hAnsi="HG丸ｺﾞｼｯｸM-PRO"/>
                          <w:sz w:val="24"/>
                        </w:rPr>
                      </w:pPr>
                    </w:p>
                  </w:txbxContent>
                </v:textbox>
              </v:shape>
            </w:pict>
          </mc:Fallback>
        </mc:AlternateContent>
      </w:r>
      <w:r>
        <w:rPr>
          <w:noProof/>
        </w:rPr>
        <mc:AlternateContent>
          <mc:Choice Requires="wps">
            <w:drawing>
              <wp:anchor distT="0" distB="0" distL="114300" distR="114300" simplePos="0" relativeHeight="251826688" behindDoc="0" locked="0" layoutInCell="1" allowOverlap="1" wp14:anchorId="0F76C03C" wp14:editId="59B96C1A">
                <wp:simplePos x="0" y="0"/>
                <wp:positionH relativeFrom="column">
                  <wp:posOffset>2987040</wp:posOffset>
                </wp:positionH>
                <wp:positionV relativeFrom="paragraph">
                  <wp:posOffset>92075</wp:posOffset>
                </wp:positionV>
                <wp:extent cx="3183255" cy="3476625"/>
                <wp:effectExtent l="0" t="0" r="0" b="9525"/>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255" cy="3476625"/>
                        </a:xfrm>
                        <a:prstGeom prst="rect">
                          <a:avLst/>
                        </a:prstGeom>
                        <a:solidFill>
                          <a:srgbClr val="FFFFFF"/>
                        </a:solidFill>
                        <a:ln w="9525">
                          <a:noFill/>
                          <a:miter lim="800000"/>
                          <a:headEnd/>
                          <a:tailEnd/>
                        </a:ln>
                      </wps:spPr>
                      <wps:txbx>
                        <w:txbxContent>
                          <w:p w:rsidR="00554BDD" w:rsidRPr="000607AB" w:rsidRDefault="00554BDD" w:rsidP="00177AED">
                            <w:pPr>
                              <w:spacing w:line="360" w:lineRule="exact"/>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１１月８日（土）児童クラブ主催で、三世代料理教室を開催しました。西保健福祉センターの安川栄養士さんを講師にお招きし、さんまの卵丼、豚肉の野菜巻き梅肉、麩のさっぱり和えを作りました。参加者たちは</w:t>
                            </w:r>
                            <w:r w:rsidRPr="000607AB">
                              <w:rPr>
                                <w:rFonts w:ascii="HG丸ｺﾞｼｯｸM-PRO" w:eastAsia="HG丸ｺﾞｼｯｸM-PRO" w:hAnsi="HG丸ｺﾞｼｯｸM-PRO" w:hint="eastAsia"/>
                                <w:sz w:val="24"/>
                              </w:rPr>
                              <w:t>慣</w:t>
                            </w:r>
                            <w:r>
                              <w:rPr>
                                <w:rFonts w:ascii="HG丸ｺﾞｼｯｸM-PRO" w:eastAsia="HG丸ｺﾞｼｯｸM-PRO" w:hAnsi="HG丸ｺﾞｼｯｸM-PRO" w:hint="eastAsia"/>
                                <w:sz w:val="24"/>
                              </w:rPr>
                              <w:t>れない手つきでがんばって楽しく料理しました。自分で作った料理の味は最高でした。</w:t>
                            </w:r>
                          </w:p>
                          <w:p w:rsidR="00554BDD" w:rsidRPr="000607AB" w:rsidRDefault="00554BDD" w:rsidP="004F4077">
                            <w:pPr>
                              <w:spacing w:line="360" w:lineRule="exact"/>
                              <w:rPr>
                                <w:sz w:val="24"/>
                              </w:rPr>
                            </w:pPr>
                          </w:p>
                          <w:p w:rsidR="00554BDD" w:rsidRDefault="00554BDD" w:rsidP="004F4077"/>
                          <w:p w:rsidR="00554BDD" w:rsidRPr="00D87886" w:rsidRDefault="00554BDD" w:rsidP="00D87886"/>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35.2pt;margin-top:7.25pt;width:250.65pt;height:273.7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" stroked="f">
                <v:textbox inset="0,,0">
                  <w:txbxContent>
                    <w:p w:rsidR="00554BDD" w:rsidRPr="000607AB" w:rsidRDefault="00554BDD" w:rsidP="00177AED">
                      <w:pPr>
                        <w:spacing w:line="360" w:lineRule="exact"/>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１１月８日（土）児童クラブ主催で、三世代料理教室を開催しました。西保健福祉センターの安川栄養士さんを講師にお招きし、さんまの卵丼、豚肉の野菜巻き梅肉、麩のさっぱり和えを作りました。参加者たちは</w:t>
                      </w:r>
                      <w:r w:rsidRPr="000607AB">
                        <w:rPr>
                          <w:rFonts w:ascii="HG丸ｺﾞｼｯｸM-PRO" w:eastAsia="HG丸ｺﾞｼｯｸM-PRO" w:hAnsi="HG丸ｺﾞｼｯｸM-PRO" w:hint="eastAsia"/>
                          <w:sz w:val="24"/>
                        </w:rPr>
                        <w:t>慣</w:t>
                      </w:r>
                      <w:r>
                        <w:rPr>
                          <w:rFonts w:ascii="HG丸ｺﾞｼｯｸM-PRO" w:eastAsia="HG丸ｺﾞｼｯｸM-PRO" w:hAnsi="HG丸ｺﾞｼｯｸM-PRO" w:hint="eastAsia"/>
                          <w:sz w:val="24"/>
                        </w:rPr>
                        <w:t>れない手つきでがんばって楽しく料理しました。自分で作った料理の味は最高でした。</w:t>
                      </w:r>
                    </w:p>
                    <w:p w:rsidR="00554BDD" w:rsidRPr="000607AB" w:rsidRDefault="00554BDD" w:rsidP="004F4077">
                      <w:pPr>
                        <w:spacing w:line="360" w:lineRule="exact"/>
                        <w:rPr>
                          <w:sz w:val="24"/>
                        </w:rPr>
                      </w:pPr>
                    </w:p>
                    <w:p w:rsidR="00554BDD" w:rsidRDefault="00554BDD" w:rsidP="004F4077"/>
                    <w:p w:rsidR="00554BDD" w:rsidRPr="00D87886" w:rsidRDefault="00554BDD" w:rsidP="00D87886"/>
                  </w:txbxContent>
                </v:textbox>
              </v:shape>
            </w:pict>
          </mc:Fallback>
        </mc:AlternateContent>
      </w:r>
    </w:p>
    <w:p w:rsidR="0008188B" w:rsidRDefault="0008188B"/>
    <w:p w:rsidR="0008188B" w:rsidRDefault="0008188B"/>
    <w:p w:rsidR="008923DE" w:rsidRDefault="008923DE"/>
    <w:p w:rsidR="008923DE" w:rsidRDefault="008923DE"/>
    <w:p w:rsidR="008923DE" w:rsidRDefault="008923DE"/>
    <w:p w:rsidR="008923DE" w:rsidRDefault="008923DE"/>
    <w:p w:rsidR="008923DE" w:rsidRDefault="004F4077">
      <w:r>
        <w:rPr>
          <w:noProof/>
        </w:rPr>
        <w:drawing>
          <wp:anchor distT="0" distB="0" distL="114300" distR="114300" simplePos="0" relativeHeight="251860480" behindDoc="0" locked="0" layoutInCell="1" allowOverlap="1" wp14:anchorId="67A198A2" wp14:editId="3D696235">
            <wp:simplePos x="0" y="0"/>
            <wp:positionH relativeFrom="column">
              <wp:posOffset>4558665</wp:posOffset>
            </wp:positionH>
            <wp:positionV relativeFrom="paragraph">
              <wp:posOffset>123190</wp:posOffset>
            </wp:positionV>
            <wp:extent cx="1727200" cy="1295400"/>
            <wp:effectExtent l="0" t="0" r="635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7200" cy="12954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923DE" w:rsidRDefault="008923DE"/>
    <w:p w:rsidR="008923DE" w:rsidRDefault="00676493">
      <w:r>
        <w:rPr>
          <w:noProof/>
        </w:rPr>
        <w:drawing>
          <wp:anchor distT="0" distB="0" distL="114300" distR="114300" simplePos="0" relativeHeight="251861504" behindDoc="0" locked="0" layoutInCell="1" allowOverlap="1" wp14:anchorId="0EE95F8D" wp14:editId="2A0364F6">
            <wp:simplePos x="0" y="0"/>
            <wp:positionH relativeFrom="column">
              <wp:posOffset>1174115</wp:posOffset>
            </wp:positionH>
            <wp:positionV relativeFrom="paragraph">
              <wp:posOffset>193675</wp:posOffset>
            </wp:positionV>
            <wp:extent cx="1541145" cy="1320800"/>
            <wp:effectExtent l="19050" t="0" r="20955" b="43180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61028 いきいきクラブ 003.JPG"/>
                    <pic:cNvPicPr/>
                  </pic:nvPicPr>
                  <pic:blipFill>
                    <a:blip r:embed="rId14" cstate="print">
                      <a:extLst>
                        <a:ext uri="{28A0092B-C50C-407E-A947-70E740481C1C}">
                          <a14:useLocalDpi xmlns:a14="http://schemas.microsoft.com/office/drawing/2010/main" val="0"/>
                        </a:ext>
                      </a:extLst>
                    </a:blip>
                    <a:stretch>
                      <a:fillRect/>
                    </a:stretch>
                  </pic:blipFill>
                  <pic:spPr>
                    <a:xfrm rot="10800000" flipV="1">
                      <a:off x="0" y="0"/>
                      <a:ext cx="1541145" cy="1320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8923DE" w:rsidRDefault="004F4077">
      <w:r>
        <w:rPr>
          <w:noProof/>
        </w:rPr>
        <w:drawing>
          <wp:anchor distT="0" distB="0" distL="114300" distR="114300" simplePos="0" relativeHeight="251858432" behindDoc="0" locked="0" layoutInCell="1" allowOverlap="1" wp14:anchorId="5F4508CF" wp14:editId="766FC610">
            <wp:simplePos x="0" y="0"/>
            <wp:positionH relativeFrom="column">
              <wp:posOffset>2998016</wp:posOffset>
            </wp:positionH>
            <wp:positionV relativeFrom="paragraph">
              <wp:posOffset>148200</wp:posOffset>
            </wp:positionV>
            <wp:extent cx="2700020" cy="1871345"/>
            <wp:effectExtent l="323850" t="323850" r="328930" b="31940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JPG"/>
                    <pic:cNvPicPr/>
                  </pic:nvPicPr>
                  <pic:blipFill rotWithShape="1">
                    <a:blip r:embed="rId15" cstate="print">
                      <a:extLst>
                        <a:ext uri="{28A0092B-C50C-407E-A947-70E740481C1C}">
                          <a14:useLocalDpi xmlns:a14="http://schemas.microsoft.com/office/drawing/2010/main" val="0"/>
                        </a:ext>
                      </a:extLst>
                    </a:blip>
                    <a:srcRect l="10326" t="9179" b="7929"/>
                    <a:stretch/>
                  </pic:blipFill>
                  <pic:spPr bwMode="auto">
                    <a:xfrm>
                      <a:off x="0" y="0"/>
                      <a:ext cx="2700020" cy="187134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23DE" w:rsidRDefault="008923DE"/>
    <w:p w:rsidR="00EC3171" w:rsidRPr="003B315C" w:rsidRDefault="0096446A" w:rsidP="003B315C">
      <w:r>
        <w:rPr>
          <w:noProof/>
        </w:rPr>
        <w:drawing>
          <wp:anchor distT="0" distB="0" distL="114300" distR="114300" simplePos="0" relativeHeight="251862528" behindDoc="1" locked="0" layoutInCell="1" allowOverlap="1" wp14:anchorId="624E7796" wp14:editId="774E9DA4">
            <wp:simplePos x="0" y="0"/>
            <wp:positionH relativeFrom="column">
              <wp:posOffset>-686435</wp:posOffset>
            </wp:positionH>
            <wp:positionV relativeFrom="paragraph">
              <wp:posOffset>180975</wp:posOffset>
            </wp:positionV>
            <wp:extent cx="1959610" cy="1469390"/>
            <wp:effectExtent l="323850" t="323850" r="326390" b="321310"/>
            <wp:wrapNone/>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61125　いきいきクラブ 01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59610" cy="14693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14E17">
        <w:rPr>
          <w:rFonts w:hint="eastAsia"/>
        </w:rPr>
        <w:t xml:space="preserve">　</w:t>
      </w:r>
    </w:p>
    <w:p w:rsidR="00EC3171" w:rsidRPr="000E20FB" w:rsidRDefault="00EC3171" w:rsidP="00EC3171">
      <w:pPr>
        <w:spacing w:line="0" w:lineRule="atLeast"/>
        <w:ind w:left="280"/>
        <w:rPr>
          <w:rFonts w:ascii="HG丸ｺﾞｼｯｸM-PRO" w:eastAsia="HG丸ｺﾞｼｯｸM-PRO"/>
          <w:sz w:val="24"/>
        </w:rPr>
      </w:pPr>
    </w:p>
    <w:p w:rsidR="00EC3171" w:rsidRPr="0086361F" w:rsidRDefault="00EC3171" w:rsidP="003B315C">
      <w:pPr>
        <w:spacing w:line="0" w:lineRule="atLeast"/>
        <w:ind w:right="-56"/>
        <w:rPr>
          <w:rFonts w:ascii="HG丸ｺﾞｼｯｸM-PRO" w:eastAsia="HG丸ｺﾞｼｯｸM-PRO"/>
          <w:sz w:val="24"/>
        </w:rPr>
      </w:pPr>
    </w:p>
    <w:p w:rsidR="00EC3171" w:rsidRPr="0086361F" w:rsidRDefault="00EC3171" w:rsidP="00EC3171">
      <w:pPr>
        <w:rPr>
          <w:rFonts w:ascii="HG丸ｺﾞｼｯｸM-PRO" w:eastAsia="HG丸ｺﾞｼｯｸM-PRO"/>
          <w:sz w:val="24"/>
        </w:rPr>
      </w:pPr>
    </w:p>
    <w:p w:rsidR="0008188B" w:rsidRDefault="00676493">
      <w:r>
        <w:rPr>
          <w:noProof/>
        </w:rPr>
        <w:drawing>
          <wp:anchor distT="0" distB="0" distL="114300" distR="114300" simplePos="0" relativeHeight="251856384" behindDoc="0" locked="0" layoutInCell="1" allowOverlap="1" wp14:anchorId="616B6701" wp14:editId="705B777D">
            <wp:simplePos x="0" y="0"/>
            <wp:positionH relativeFrom="column">
              <wp:posOffset>1763395</wp:posOffset>
            </wp:positionH>
            <wp:positionV relativeFrom="paragraph">
              <wp:posOffset>40640</wp:posOffset>
            </wp:positionV>
            <wp:extent cx="753745" cy="753745"/>
            <wp:effectExtent l="0" t="0" r="8255" b="8255"/>
            <wp:wrapNone/>
            <wp:docPr id="304" name="図 304" descr="C:\Users\800656\AppData\Local\Microsoft\Windows\Temporary Internet Files\Content.IE5\WC0KB71O\MC90039375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00656\AppData\Local\Microsoft\Windows\Temporary Internet Files\Content.IE5\WC0KB71O\MC900393750[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3745" cy="7537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8188B" w:rsidRDefault="0008188B"/>
    <w:p w:rsidR="009248E8" w:rsidRDefault="00ED7A0D" w:rsidP="006776E8">
      <w:pPr>
        <w:rPr>
          <w:rFonts w:ascii="HG丸ｺﾞｼｯｸM-PRO" w:eastAsia="HG丸ｺﾞｼｯｸM-PRO"/>
          <w:b/>
          <w:sz w:val="32"/>
          <w:szCs w:val="32"/>
        </w:rPr>
      </w:pPr>
      <w:r>
        <w:rPr>
          <w:noProof/>
        </w:rPr>
        <w:lastRenderedPageBreak/>
        <mc:AlternateContent>
          <mc:Choice Requires="wps">
            <w:drawing>
              <wp:anchor distT="0" distB="0" distL="114300" distR="114300" simplePos="0" relativeHeight="251864576" behindDoc="0" locked="0" layoutInCell="1" allowOverlap="1" wp14:anchorId="703770B6" wp14:editId="19EBDA4D">
                <wp:simplePos x="0" y="0"/>
                <wp:positionH relativeFrom="column">
                  <wp:posOffset>-546735</wp:posOffset>
                </wp:positionH>
                <wp:positionV relativeFrom="paragraph">
                  <wp:posOffset>-409575</wp:posOffset>
                </wp:positionV>
                <wp:extent cx="3225800" cy="1981200"/>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1981200"/>
                        </a:xfrm>
                        <a:prstGeom prst="rect">
                          <a:avLst/>
                        </a:prstGeom>
                        <a:solidFill>
                          <a:srgbClr val="FFFFFF"/>
                        </a:solidFill>
                        <a:ln w="9525">
                          <a:noFill/>
                          <a:miter lim="800000"/>
                          <a:headEnd/>
                          <a:tailEnd/>
                        </a:ln>
                      </wps:spPr>
                      <wps:txbx>
                        <w:txbxContent>
                          <w:p w:rsidR="00554BDD" w:rsidRPr="00A3012D" w:rsidRDefault="00554BDD">
                            <w:pPr>
                              <w:rPr>
                                <w:rFonts w:ascii="HG丸ｺﾞｼｯｸM-PRO" w:eastAsia="HG丸ｺﾞｼｯｸM-PRO" w:hAnsi="HG丸ｺﾞｼｯｸM-PRO"/>
                                <w:sz w:val="24"/>
                              </w:rPr>
                            </w:pPr>
                            <w:r w:rsidRPr="00A3012D">
                              <w:rPr>
                                <w:rFonts w:ascii="HG丸ｺﾞｼｯｸM-PRO" w:eastAsia="HG丸ｺﾞｼｯｸM-PRO" w:hAnsi="HG丸ｺﾞｼｯｸM-PRO" w:hint="eastAsia"/>
                                <w:sz w:val="24"/>
                              </w:rPr>
                              <w:t xml:space="preserve">　「ワーイ！ワーイ！」10月20</w:t>
                            </w:r>
                            <w:r>
                              <w:rPr>
                                <w:rFonts w:ascii="HG丸ｺﾞｼｯｸM-PRO" w:eastAsia="HG丸ｺﾞｼｯｸM-PRO" w:hAnsi="HG丸ｺﾞｼｯｸM-PRO" w:hint="eastAsia"/>
                                <w:sz w:val="24"/>
                              </w:rPr>
                              <w:t>日（月</w:t>
                            </w:r>
                            <w:r w:rsidRPr="00A3012D">
                              <w:rPr>
                                <w:rFonts w:ascii="HG丸ｺﾞｼｯｸM-PRO" w:eastAsia="HG丸ｺﾞｼｯｸM-PRO" w:hAnsi="HG丸ｺﾞｼｯｸM-PRO" w:hint="eastAsia"/>
                                <w:sz w:val="24"/>
                              </w:rPr>
                              <w:t>）小雨降る中、幼稚園児の元気な声がお芋畑にひびき、福寿会の皆さんと園児の楽しい芋ほりをしました。大きなさつま芋を掘り当て自慢顔。後日、たくさん芋の入った豚汁を一緒にいただきました。ごちそうさま。</w:t>
                            </w:r>
                          </w:p>
                          <w:p w:rsidR="00554BDD" w:rsidRPr="00A3012D" w:rsidRDefault="00554BDD">
                            <w:pPr>
                              <w:rPr>
                                <w:rFonts w:ascii="HG丸ｺﾞｼｯｸM-PRO" w:eastAsia="HG丸ｺﾞｼｯｸM-PRO" w:hAnsi="HG丸ｺﾞｼｯｸM-PRO"/>
                                <w:sz w:val="24"/>
                              </w:rPr>
                            </w:pPr>
                            <w:r w:rsidRPr="00A3012D">
                              <w:rPr>
                                <w:rFonts w:ascii="HG丸ｺﾞｼｯｸM-PRO" w:eastAsia="HG丸ｺﾞｼｯｸM-PRO" w:hAnsi="HG丸ｺﾞｼｯｸM-PRO" w:hint="eastAsia"/>
                                <w:sz w:val="24"/>
                              </w:rPr>
                              <w:t>畑のお世話をしていただいた福寿会の皆さん「有難うございました。」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43.05pt;margin-top:-32.25pt;width:254pt;height:156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" stroked="f">
                <v:textbox>
                  <w:txbxContent>
                    <w:p w:rsidR="00554BDD" w:rsidRPr="00A3012D" w:rsidRDefault="00554BDD">
                      <w:pPr>
                        <w:rPr>
                          <w:rFonts w:ascii="HG丸ｺﾞｼｯｸM-PRO" w:eastAsia="HG丸ｺﾞｼｯｸM-PRO" w:hAnsi="HG丸ｺﾞｼｯｸM-PRO"/>
                          <w:sz w:val="24"/>
                        </w:rPr>
                      </w:pPr>
                      <w:r w:rsidRPr="00A3012D">
                        <w:rPr>
                          <w:rFonts w:ascii="HG丸ｺﾞｼｯｸM-PRO" w:eastAsia="HG丸ｺﾞｼｯｸM-PRO" w:hAnsi="HG丸ｺﾞｼｯｸM-PRO" w:hint="eastAsia"/>
                          <w:sz w:val="24"/>
                        </w:rPr>
                        <w:t xml:space="preserve">　「ワーイ！ワーイ！」10月20</w:t>
                      </w:r>
                      <w:r>
                        <w:rPr>
                          <w:rFonts w:ascii="HG丸ｺﾞｼｯｸM-PRO" w:eastAsia="HG丸ｺﾞｼｯｸM-PRO" w:hAnsi="HG丸ｺﾞｼｯｸM-PRO" w:hint="eastAsia"/>
                          <w:sz w:val="24"/>
                        </w:rPr>
                        <w:t>日（月</w:t>
                      </w:r>
                      <w:r w:rsidRPr="00A3012D">
                        <w:rPr>
                          <w:rFonts w:ascii="HG丸ｺﾞｼｯｸM-PRO" w:eastAsia="HG丸ｺﾞｼｯｸM-PRO" w:hAnsi="HG丸ｺﾞｼｯｸM-PRO" w:hint="eastAsia"/>
                          <w:sz w:val="24"/>
                        </w:rPr>
                        <w:t>）小雨降る中、幼稚園児の元気な声がお芋畑にひびき、福寿会の皆さんと園児の楽しい芋ほりをしました。大きなさつま芋を掘り当て自慢顔。後日、たくさん芋の入った豚汁を一緒にいただきました。ごちそうさま。</w:t>
                      </w:r>
                    </w:p>
                    <w:p w:rsidR="00554BDD" w:rsidRPr="00A3012D" w:rsidRDefault="00554BDD">
                      <w:pPr>
                        <w:rPr>
                          <w:rFonts w:ascii="HG丸ｺﾞｼｯｸM-PRO" w:eastAsia="HG丸ｺﾞｼｯｸM-PRO" w:hAnsi="HG丸ｺﾞｼｯｸM-PRO"/>
                          <w:sz w:val="24"/>
                        </w:rPr>
                      </w:pPr>
                      <w:r w:rsidRPr="00A3012D">
                        <w:rPr>
                          <w:rFonts w:ascii="HG丸ｺﾞｼｯｸM-PRO" w:eastAsia="HG丸ｺﾞｼｯｸM-PRO" w:hAnsi="HG丸ｺﾞｼｯｸM-PRO" w:hint="eastAsia"/>
                          <w:sz w:val="24"/>
                        </w:rPr>
                        <w:t>畑のお世話をしていただいた福寿会の皆さん「有難うございました。」</w:t>
                      </w:r>
                    </w:p>
                  </w:txbxContent>
                </v:textbox>
              </v:shape>
            </w:pict>
          </mc:Fallback>
        </mc:AlternateContent>
      </w:r>
      <w:r w:rsidR="00A3012D" w:rsidRPr="009A5A0B">
        <w:rPr>
          <w:rFonts w:ascii="HG丸ｺﾞｼｯｸM-PRO" w:eastAsia="HG丸ｺﾞｼｯｸM-PRO"/>
          <w:b/>
          <w:noProof/>
          <w:sz w:val="32"/>
          <w:szCs w:val="32"/>
        </w:rPr>
        <mc:AlternateContent>
          <mc:Choice Requires="wps">
            <w:drawing>
              <wp:anchor distT="0" distB="0" distL="114300" distR="114300" simplePos="0" relativeHeight="251866624" behindDoc="0" locked="0" layoutInCell="1" allowOverlap="1" wp14:anchorId="0A73E07A" wp14:editId="1A775CFF">
                <wp:simplePos x="0" y="0"/>
                <wp:positionH relativeFrom="column">
                  <wp:posOffset>3048000</wp:posOffset>
                </wp:positionH>
                <wp:positionV relativeFrom="paragraph">
                  <wp:posOffset>-415925</wp:posOffset>
                </wp:positionV>
                <wp:extent cx="2887345" cy="1403985"/>
                <wp:effectExtent l="0" t="0" r="8255"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345" cy="1403985"/>
                        </a:xfrm>
                        <a:prstGeom prst="rect">
                          <a:avLst/>
                        </a:prstGeom>
                        <a:solidFill>
                          <a:srgbClr val="FFFFFF"/>
                        </a:solidFill>
                        <a:ln w="9525">
                          <a:noFill/>
                          <a:miter lim="800000"/>
                          <a:headEnd/>
                          <a:tailEnd/>
                        </a:ln>
                      </wps:spPr>
                      <wps:txbx>
                        <w:txbxContent>
                          <w:p w:rsidR="00554BDD" w:rsidRPr="00A3012D" w:rsidRDefault="00554BDD">
                            <w:pPr>
                              <w:rPr>
                                <w:rFonts w:ascii="HG丸ｺﾞｼｯｸM-PRO" w:eastAsia="HG丸ｺﾞｼｯｸM-PRO" w:hAnsi="HG丸ｺﾞｼｯｸM-PRO"/>
                                <w:sz w:val="24"/>
                              </w:rPr>
                            </w:pPr>
                            <w:r>
                              <w:rPr>
                                <w:rFonts w:hint="eastAsia"/>
                              </w:rPr>
                              <w:t xml:space="preserve">　</w:t>
                            </w:r>
                            <w:r w:rsidRPr="00A3012D">
                              <w:rPr>
                                <w:rFonts w:ascii="HG丸ｺﾞｼｯｸM-PRO" w:eastAsia="HG丸ｺﾞｼｯｸM-PRO" w:hAnsi="HG丸ｺﾞｼｯｸM-PRO" w:hint="eastAsia"/>
                                <w:sz w:val="24"/>
                              </w:rPr>
                              <w:t>12月5日（金）臨床心理士　安部　正子先生をお招きし、「心の健康：うつ病予防」と題し、講演会を開催いたしました。</w:t>
                            </w:r>
                          </w:p>
                          <w:p w:rsidR="00554BDD" w:rsidRPr="00A3012D" w:rsidRDefault="00554BDD">
                            <w:pPr>
                              <w:rPr>
                                <w:rFonts w:ascii="HG丸ｺﾞｼｯｸM-PRO" w:eastAsia="HG丸ｺﾞｼｯｸM-PRO" w:hAnsi="HG丸ｺﾞｼｯｸM-PRO"/>
                                <w:sz w:val="24"/>
                              </w:rPr>
                            </w:pPr>
                            <w:r w:rsidRPr="00A3012D">
                              <w:rPr>
                                <w:rFonts w:ascii="HG丸ｺﾞｼｯｸM-PRO" w:eastAsia="HG丸ｺﾞｼｯｸM-PRO" w:hAnsi="HG丸ｺﾞｼｯｸM-PRO" w:hint="eastAsia"/>
                                <w:sz w:val="24"/>
                              </w:rPr>
                              <w:t>氷雨模様の悪天候の中、多数の方が来館され、うつ病の早期発見と予防について学びました。予防の要は「脳への血流を良くすること」毎日の軽い運動で血流を良くすることを心がけましょう。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240pt;margin-top:-32.75pt;width:227.35pt;height:110.55pt;z-index:251866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" stroked="f">
                <v:textbox style="mso-fit-shape-to-text:t">
                  <w:txbxContent>
                    <w:p w:rsidR="00554BDD" w:rsidRPr="00A3012D" w:rsidRDefault="00554BDD">
                      <w:pPr>
                        <w:rPr>
                          <w:rFonts w:ascii="HG丸ｺﾞｼｯｸM-PRO" w:eastAsia="HG丸ｺﾞｼｯｸM-PRO" w:hAnsi="HG丸ｺﾞｼｯｸM-PRO"/>
                          <w:sz w:val="24"/>
                        </w:rPr>
                      </w:pPr>
                      <w:r>
                        <w:rPr>
                          <w:rFonts w:hint="eastAsia"/>
                        </w:rPr>
                        <w:t xml:space="preserve">　</w:t>
                      </w:r>
                      <w:r w:rsidRPr="00A3012D">
                        <w:rPr>
                          <w:rFonts w:ascii="HG丸ｺﾞｼｯｸM-PRO" w:eastAsia="HG丸ｺﾞｼｯｸM-PRO" w:hAnsi="HG丸ｺﾞｼｯｸM-PRO" w:hint="eastAsia"/>
                          <w:sz w:val="24"/>
                        </w:rPr>
                        <w:t>12月5日（金）臨床心理士　安部　正子先生をお招きし、「心の健康：うつ病予防」と題し、講演会を開催いたしました。</w:t>
                      </w:r>
                    </w:p>
                    <w:p w:rsidR="00554BDD" w:rsidRPr="00A3012D" w:rsidRDefault="00554BDD">
                      <w:pPr>
                        <w:rPr>
                          <w:rFonts w:ascii="HG丸ｺﾞｼｯｸM-PRO" w:eastAsia="HG丸ｺﾞｼｯｸM-PRO" w:hAnsi="HG丸ｺﾞｼｯｸM-PRO"/>
                          <w:sz w:val="24"/>
                        </w:rPr>
                      </w:pPr>
                      <w:r w:rsidRPr="00A3012D">
                        <w:rPr>
                          <w:rFonts w:ascii="HG丸ｺﾞｼｯｸM-PRO" w:eastAsia="HG丸ｺﾞｼｯｸM-PRO" w:hAnsi="HG丸ｺﾞｼｯｸM-PRO" w:hint="eastAsia"/>
                          <w:sz w:val="24"/>
                        </w:rPr>
                        <w:t>氷雨模様の悪天候の中、多数の方が来館され、うつ病の早期発見と予防について学びました。予防の要は「脳への血流を良くすること」毎日の軽い運動で血流を良くすることを心がけましょう。</w:t>
                      </w:r>
                    </w:p>
                  </w:txbxContent>
                </v:textbox>
              </v:shape>
            </w:pict>
          </mc:Fallback>
        </mc:AlternateContent>
      </w:r>
      <w:r w:rsidR="00993550">
        <w:rPr>
          <w:noProof/>
        </w:rPr>
        <mc:AlternateContent>
          <mc:Choice Requires="wps">
            <w:drawing>
              <wp:anchor distT="0" distB="0" distL="114300" distR="114300" simplePos="0" relativeHeight="251801088" behindDoc="0" locked="0" layoutInCell="1" allowOverlap="1" wp14:anchorId="05F3A867" wp14:editId="6F903096">
                <wp:simplePos x="0" y="0"/>
                <wp:positionH relativeFrom="column">
                  <wp:posOffset>-229235</wp:posOffset>
                </wp:positionH>
                <wp:positionV relativeFrom="paragraph">
                  <wp:posOffset>-828675</wp:posOffset>
                </wp:positionV>
                <wp:extent cx="2908300" cy="321945"/>
                <wp:effectExtent l="0" t="0" r="0" b="1905"/>
                <wp:wrapNone/>
                <wp:docPr id="2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321945"/>
                        </a:xfrm>
                        <a:prstGeom prst="rect">
                          <a:avLst/>
                        </a:prstGeom>
                        <a:noFill/>
                        <a:ln w="9525">
                          <a:noFill/>
                          <a:miter lim="800000"/>
                          <a:headEnd/>
                          <a:tailEnd/>
                        </a:ln>
                      </wps:spPr>
                      <wps:txbx>
                        <w:txbxContent>
                          <w:p w:rsidR="00554BDD" w:rsidRPr="00A3012D" w:rsidRDefault="00554BDD" w:rsidP="00993550">
                            <w:pPr>
                              <w:rPr>
                                <w:rFonts w:ascii="HG丸ｺﾞｼｯｸM-PRO" w:eastAsia="HG丸ｺﾞｼｯｸM-PRO" w:hAnsi="HG丸ｺﾞｼｯｸM-PRO"/>
                                <w:b/>
                                <w:sz w:val="26"/>
                                <w:szCs w:val="26"/>
                              </w:rPr>
                            </w:pPr>
                            <w:r w:rsidRPr="00A3012D">
                              <w:rPr>
                                <w:rFonts w:ascii="HG丸ｺﾞｼｯｸM-PRO" w:eastAsia="HG丸ｺﾞｼｯｸM-PRO" w:hAnsi="HG丸ｺﾞｼｯｸM-PRO" w:hint="eastAsia"/>
                                <w:b/>
                                <w:sz w:val="26"/>
                                <w:szCs w:val="26"/>
                              </w:rPr>
                              <w:t>福寿会と熊野保育所園児の芋ほり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8.05pt;margin-top:-65.25pt;width:229pt;height:25.3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" filled="f" stroked="f">
                <v:textbox>
                  <w:txbxContent>
                    <w:p w:rsidR="00554BDD" w:rsidRPr="00A3012D" w:rsidRDefault="00554BDD" w:rsidP="00993550">
                      <w:pPr>
                        <w:rPr>
                          <w:rFonts w:ascii="HG丸ｺﾞｼｯｸM-PRO" w:eastAsia="HG丸ｺﾞｼｯｸM-PRO" w:hAnsi="HG丸ｺﾞｼｯｸM-PRO"/>
                          <w:b/>
                          <w:sz w:val="26"/>
                          <w:szCs w:val="26"/>
                        </w:rPr>
                      </w:pPr>
                      <w:r w:rsidRPr="00A3012D">
                        <w:rPr>
                          <w:rFonts w:ascii="HG丸ｺﾞｼｯｸM-PRO" w:eastAsia="HG丸ｺﾞｼｯｸM-PRO" w:hAnsi="HG丸ｺﾞｼｯｸM-PRO" w:hint="eastAsia"/>
                          <w:b/>
                          <w:sz w:val="26"/>
                          <w:szCs w:val="26"/>
                        </w:rPr>
                        <w:t>福寿会と熊野保育所園児の芋ほり</w:t>
                      </w:r>
                    </w:p>
                  </w:txbxContent>
                </v:textbox>
              </v:shape>
            </w:pict>
          </mc:Fallback>
        </mc:AlternateContent>
      </w:r>
      <w:r w:rsidR="00A758E7">
        <w:rPr>
          <w:noProof/>
        </w:rPr>
        <mc:AlternateContent>
          <mc:Choice Requires="wps">
            <w:drawing>
              <wp:anchor distT="0" distB="0" distL="114300" distR="114300" simplePos="0" relativeHeight="251811328" behindDoc="0" locked="0" layoutInCell="1" allowOverlap="1" wp14:anchorId="09A4DB0A" wp14:editId="1473BB5E">
                <wp:simplePos x="0" y="0"/>
                <wp:positionH relativeFrom="column">
                  <wp:posOffset>3287395</wp:posOffset>
                </wp:positionH>
                <wp:positionV relativeFrom="paragraph">
                  <wp:posOffset>-843280</wp:posOffset>
                </wp:positionV>
                <wp:extent cx="2444750" cy="331470"/>
                <wp:effectExtent l="0" t="0" r="0" b="0"/>
                <wp:wrapNone/>
                <wp:docPr id="2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331470"/>
                        </a:xfrm>
                        <a:prstGeom prst="rect">
                          <a:avLst/>
                        </a:prstGeom>
                        <a:noFill/>
                        <a:ln w="9525">
                          <a:noFill/>
                          <a:miter lim="800000"/>
                          <a:headEnd/>
                          <a:tailEnd/>
                        </a:ln>
                      </wps:spPr>
                      <wps:txbx>
                        <w:txbxContent>
                          <w:p w:rsidR="00554BDD" w:rsidRPr="00A3012D" w:rsidRDefault="00554BDD" w:rsidP="00185B00">
                            <w:pPr>
                              <w:jc w:val="center"/>
                              <w:rPr>
                                <w:rFonts w:ascii="HG丸ｺﾞｼｯｸM-PRO" w:eastAsia="HG丸ｺﾞｼｯｸM-PRO" w:hAnsi="HG丸ｺﾞｼｯｸM-PRO"/>
                                <w:b/>
                                <w:sz w:val="26"/>
                                <w:szCs w:val="26"/>
                              </w:rPr>
                            </w:pPr>
                            <w:r w:rsidRPr="00A3012D">
                              <w:rPr>
                                <w:rFonts w:ascii="HG丸ｺﾞｼｯｸM-PRO" w:eastAsia="HG丸ｺﾞｼｯｸM-PRO" w:hAnsi="HG丸ｺﾞｼｯｸM-PRO" w:hint="eastAsia"/>
                                <w:b/>
                                <w:sz w:val="26"/>
                                <w:szCs w:val="26"/>
                              </w:rPr>
                              <w:t>地域講演会　開催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58.85pt;margin-top:-66.4pt;width:192.5pt;height:26.1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" filled="f" stroked="f">
                <v:textbox>
                  <w:txbxContent>
                    <w:p w:rsidR="00554BDD" w:rsidRPr="00A3012D" w:rsidRDefault="00554BDD" w:rsidP="00185B00">
                      <w:pPr>
                        <w:jc w:val="center"/>
                        <w:rPr>
                          <w:rFonts w:ascii="HG丸ｺﾞｼｯｸM-PRO" w:eastAsia="HG丸ｺﾞｼｯｸM-PRO" w:hAnsi="HG丸ｺﾞｼｯｸM-PRO"/>
                          <w:b/>
                          <w:sz w:val="26"/>
                          <w:szCs w:val="26"/>
                        </w:rPr>
                      </w:pPr>
                      <w:r w:rsidRPr="00A3012D">
                        <w:rPr>
                          <w:rFonts w:ascii="HG丸ｺﾞｼｯｸM-PRO" w:eastAsia="HG丸ｺﾞｼｯｸM-PRO" w:hAnsi="HG丸ｺﾞｼｯｸM-PRO" w:hint="eastAsia"/>
                          <w:b/>
                          <w:sz w:val="26"/>
                          <w:szCs w:val="26"/>
                        </w:rPr>
                        <w:t>地域講演会　開催</w:t>
                      </w:r>
                    </w:p>
                  </w:txbxContent>
                </v:textbox>
              </v:shape>
            </w:pict>
          </mc:Fallback>
        </mc:AlternateContent>
      </w:r>
      <w:r w:rsidR="00A758E7">
        <w:rPr>
          <w:noProof/>
        </w:rPr>
        <mc:AlternateContent>
          <mc:Choice Requires="wpg">
            <w:drawing>
              <wp:anchor distT="0" distB="0" distL="114300" distR="114300" simplePos="0" relativeHeight="251799040" behindDoc="0" locked="0" layoutInCell="1" allowOverlap="1" wp14:anchorId="36E7C97C" wp14:editId="752966B2">
                <wp:simplePos x="0" y="0"/>
                <wp:positionH relativeFrom="column">
                  <wp:posOffset>2947670</wp:posOffset>
                </wp:positionH>
                <wp:positionV relativeFrom="paragraph">
                  <wp:posOffset>-854075</wp:posOffset>
                </wp:positionV>
                <wp:extent cx="3091815" cy="340360"/>
                <wp:effectExtent l="0" t="0" r="13335" b="40640"/>
                <wp:wrapNone/>
                <wp:docPr id="272" name="グループ化 272"/>
                <wp:cNvGraphicFramePr/>
                <a:graphic xmlns:a="http://schemas.openxmlformats.org/drawingml/2006/main">
                  <a:graphicData uri="http://schemas.microsoft.com/office/word/2010/wordprocessingGroup">
                    <wpg:wgp>
                      <wpg:cNvGrpSpPr/>
                      <wpg:grpSpPr>
                        <a:xfrm>
                          <a:off x="0" y="0"/>
                          <a:ext cx="3091815" cy="340360"/>
                          <a:chOff x="0" y="0"/>
                          <a:chExt cx="2059045" cy="276293"/>
                        </a:xfrm>
                      </wpg:grpSpPr>
                      <wps:wsp>
                        <wps:cNvPr id="273" name="正方形/長方形 273"/>
                        <wps:cNvSpPr/>
                        <wps:spPr>
                          <a:xfrm>
                            <a:off x="203931" y="13156"/>
                            <a:ext cx="1651000" cy="210185"/>
                          </a:xfrm>
                          <a:prstGeom prst="rect">
                            <a:avLst/>
                          </a:prstGeom>
                          <a:solidFill>
                            <a:srgbClr val="E6EDF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直線コネクタ 274"/>
                        <wps:cNvCnPr/>
                        <wps:spPr>
                          <a:xfrm>
                            <a:off x="13157" y="276293"/>
                            <a:ext cx="2045335" cy="0"/>
                          </a:xfrm>
                          <a:prstGeom prst="line">
                            <a:avLst/>
                          </a:prstGeom>
                          <a:noFill/>
                          <a:ln w="76200" cap="flat" cmpd="thinThick" algn="ctr">
                            <a:solidFill>
                              <a:srgbClr val="4F81BD">
                                <a:shade val="95000"/>
                                <a:satMod val="105000"/>
                              </a:srgbClr>
                            </a:solidFill>
                            <a:prstDash val="solid"/>
                          </a:ln>
                          <a:effectLst/>
                        </wps:spPr>
                        <wps:bodyPr/>
                      </wps:wsp>
                      <wps:wsp>
                        <wps:cNvPr id="275" name="直線コネクタ 275"/>
                        <wps:cNvCnPr/>
                        <wps:spPr>
                          <a:xfrm>
                            <a:off x="13157" y="0"/>
                            <a:ext cx="2045335" cy="0"/>
                          </a:xfrm>
                          <a:prstGeom prst="line">
                            <a:avLst/>
                          </a:prstGeom>
                          <a:noFill/>
                          <a:ln w="9525" cap="flat" cmpd="sng" algn="ctr">
                            <a:solidFill>
                              <a:srgbClr val="4F81BD">
                                <a:shade val="95000"/>
                                <a:satMod val="105000"/>
                              </a:srgbClr>
                            </a:solidFill>
                            <a:prstDash val="solid"/>
                          </a:ln>
                          <a:effectLst/>
                        </wps:spPr>
                        <wps:bodyPr/>
                      </wps:wsp>
                      <pic:pic xmlns:pic="http://schemas.openxmlformats.org/drawingml/2006/picture">
                        <pic:nvPicPr>
                          <pic:cNvPr id="276" name="図 276" descr="C:\Users\800656\AppData\Local\Microsoft\Windows\Temporary Internet Files\Content.IE5\MBGHYJXS\MC900441359[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9735"/>
                            <a:ext cx="203931" cy="203931"/>
                          </a:xfrm>
                          <a:prstGeom prst="rect">
                            <a:avLst/>
                          </a:prstGeom>
                          <a:noFill/>
                          <a:ln>
                            <a:noFill/>
                          </a:ln>
                        </pic:spPr>
                      </pic:pic>
                      <pic:pic xmlns:pic="http://schemas.openxmlformats.org/drawingml/2006/picture">
                        <pic:nvPicPr>
                          <pic:cNvPr id="277" name="図 277" descr="C:\Users\800656\AppData\Local\Microsoft\Windows\Temporary Internet Files\Content.IE5\MBGHYJXS\MC900441359[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855114" y="19735"/>
                            <a:ext cx="203931" cy="20393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272" o:spid="_x0000_s1026" style="position:absolute;left:0;text-align:left;margin-left:232.1pt;margin-top:-67.25pt;width:243.45pt;height:26.8pt;z-index:251799040;mso-width-relative:margin;mso-height-relative:margin" coordsize="20590,2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">
                <v:rect id="正方形/長方形 273" o:spid="_x0000_s1027" style="position:absolute;left:2039;top:131;width:16510;height: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050sUA&#10;AADcAAAADwAAAGRycy9kb3ducmV2LnhtbESPQWvCQBSE74L/YXlCb7oxhbRNsxERLKUX0Qilt0f2&#10;NRvMvo3Zrab/visUPA4z8w1TrEbbiQsNvnWsYLlIQBDXTrfcKDhW2/kzCB+QNXaOScEveViV00mB&#10;uXZX3tPlEBoRIexzVGBC6HMpfW3Iol+4njh6326wGKIcGqkHvEa47WSaJJm02HJcMNjTxlB9OvxY&#10;BR9vZ7NPNp+drvSLPx93WfoVMqUeZuP6FUSgMdzD/+13rSB9eoTbmXgEZP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TnSxQAAANwAAAAPAAAAAAAAAAAAAAAAAJgCAABkcnMv&#10;ZG93bnJldi54bWxQSwUGAAAAAAQABAD1AAAAigMAAAAA&#10;" fillcolor="#e6edf6" stroked="f" strokeweight="2pt"/>
                <v:line id="直線コネクタ 274" o:spid="_x0000_s1028" style="position:absolute;visibility:visible;mso-wrap-style:square" from="131,2762" to="20584,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I88cQAAADcAAAADwAAAGRycy9kb3ducmV2LnhtbESPQWvCQBSE7wX/w/IEb3WTICrRVUSQ&#10;Fuyl6kFvj+wzCWbfxt3VxH/fLRR6HGbmG2a57k0jnuR8bVlBOk5AEBdW11wqOB1373MQPiBrbCyT&#10;ghd5WK8Gb0vMte34m56HUIoIYZ+jgiqENpfSFxUZ9GPbEkfvap3BEKUrpXbYRbhpZJYkU2mw5rhQ&#10;YUvbiorb4WEU3Kf72dfHw53T+Q6z0NhNWl86pUbDfrMAEagP/+G/9qdWkM0m8HsmHg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cjzxxAAAANwAAAAPAAAAAAAAAAAA&#10;AAAAAKECAABkcnMvZG93bnJldi54bWxQSwUGAAAAAAQABAD5AAAAkgMAAAAA&#10;" strokecolor="#4a7ebb" strokeweight="6pt">
                  <v:stroke linestyle="thinThick"/>
                </v:line>
                <v:line id="直線コネクタ 275" o:spid="_x0000_s1029" style="position:absolute;visibility:visible;mso-wrap-style:square" from="131,0" to="20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qpCcMAAADcAAAADwAAAGRycy9kb3ducmV2LnhtbESPQWsCMRSE74L/ITzBm2ZVqu1qFCkU&#10;eujBqtAen8lzs7h5WTeprv/eFASPw8x8wyxWravEhZpQelYwGmYgiLU3JRcK9ruPwSuIEJENVp5J&#10;wY0CrJbdzgJz46/8TZdtLESCcMhRgY2xzqUM2pLDMPQ1cfKOvnEYk2wKaRq8Jrir5DjLptJhyWnB&#10;Yk3vlvRp++cU/Fj82mz0IZKf/K61KYzx5zel+r12PQcRqY3P8KP9aRSMZy/wfyYd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qqQnDAAAA3AAAAA8AAAAAAAAAAAAA&#10;AAAAoQIAAGRycy9kb3ducmV2LnhtbFBLBQYAAAAABAAEAPkAAACRAwAAAAA=&#10;" strokecolor="#4a7e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76" o:spid="_x0000_s1030" type="#_x0000_t75" style="position:absolute;top:197;width:2039;height: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KzTbGAAAA3AAAAA8AAABkcnMvZG93bnJldi54bWxEj09Lw0AUxO+C32F5gje7sUiqMZsiBf8g&#10;7cHY0usj+8wGs2+X7DZNvr0rCB6HmfkNU64n24uRhtA5VnC7yEAQN0533CrYfz7f3IMIEVlj75gU&#10;zBRgXV1elFhod+YPGuvYigThUKACE6MvpAyNIYth4Txx8r7cYDEmObRSD3hOcNvLZZbl0mLHacGg&#10;p42h5rs+WQUn8+7v8ofNLsyHl3Hv/XGat69KXV9NT48gIk3xP/zXftMKlqscfs+kIyC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grNNsYAAADcAAAADwAAAAAAAAAAAAAA&#10;AACfAgAAZHJzL2Rvd25yZXYueG1sUEsFBgAAAAAEAAQA9wAAAJIDAAAAAA==&#10;">
                  <v:imagedata r:id="rId18" o:title="MC900441359[1]"/>
                  <v:path arrowok="t"/>
                </v:shape>
                <v:shape id="図 277" o:spid="_x0000_s1031" type="#_x0000_t75" style="position:absolute;left:18551;top:197;width:2039;height: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GaK3GAAAA3AAAAA8AAABkcnMvZG93bnJldi54bWxEj0trwzAQhO+B/gexgd4aOaEkqRsllEAe&#10;lOaQR+l1sbaWqbUSluLY/74qFHIcZuYbZrHqbC1aakLlWMF4lIEgLpyuuFRwOW+e5iBCRNZYOyYF&#10;PQVYLR8GC8y1u/GR2lMsRYJwyFGBidHnUobCkMUwcp44ed+usRiTbEqpG7wluK3lJMum0mLFacGg&#10;p7Wh4ud0tQqu5t0/T1/Wh9B/btuL919d/7FT6nHYvb2CiNTFe/i/vdcKJrMZ/J1JR0A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UZorcYAAADcAAAADwAAAAAAAAAAAAAA&#10;AACfAgAAZHJzL2Rvd25yZXYueG1sUEsFBgAAAAAEAAQA9wAAAJIDAAAAAA==&#10;">
                  <v:imagedata r:id="rId18" o:title="MC900441359[1]"/>
                  <v:path arrowok="t"/>
                </v:shape>
              </v:group>
            </w:pict>
          </mc:Fallback>
        </mc:AlternateContent>
      </w:r>
      <w:r w:rsidR="006776E8">
        <w:rPr>
          <w:noProof/>
        </w:rPr>
        <mc:AlternateContent>
          <mc:Choice Requires="wpg">
            <w:drawing>
              <wp:anchor distT="0" distB="0" distL="114300" distR="114300" simplePos="0" relativeHeight="251794944" behindDoc="0" locked="0" layoutInCell="1" allowOverlap="1" wp14:anchorId="5055B3E6" wp14:editId="02E3545A">
                <wp:simplePos x="0" y="0"/>
                <wp:positionH relativeFrom="column">
                  <wp:posOffset>-591820</wp:posOffset>
                </wp:positionH>
                <wp:positionV relativeFrom="paragraph">
                  <wp:posOffset>-857250</wp:posOffset>
                </wp:positionV>
                <wp:extent cx="3308350" cy="340360"/>
                <wp:effectExtent l="0" t="0" r="25400" b="40640"/>
                <wp:wrapNone/>
                <wp:docPr id="265" name="グループ化 265"/>
                <wp:cNvGraphicFramePr/>
                <a:graphic xmlns:a="http://schemas.openxmlformats.org/drawingml/2006/main">
                  <a:graphicData uri="http://schemas.microsoft.com/office/word/2010/wordprocessingGroup">
                    <wpg:wgp>
                      <wpg:cNvGrpSpPr/>
                      <wpg:grpSpPr>
                        <a:xfrm>
                          <a:off x="0" y="0"/>
                          <a:ext cx="3308350" cy="340360"/>
                          <a:chOff x="0" y="0"/>
                          <a:chExt cx="2059045" cy="276293"/>
                        </a:xfrm>
                      </wpg:grpSpPr>
                      <wps:wsp>
                        <wps:cNvPr id="266" name="正方形/長方形 266"/>
                        <wps:cNvSpPr/>
                        <wps:spPr>
                          <a:xfrm>
                            <a:off x="203931" y="13156"/>
                            <a:ext cx="1651000" cy="210185"/>
                          </a:xfrm>
                          <a:prstGeom prst="rect">
                            <a:avLst/>
                          </a:prstGeom>
                          <a:solidFill>
                            <a:srgbClr val="E6EDF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直線コネクタ 267"/>
                        <wps:cNvCnPr/>
                        <wps:spPr>
                          <a:xfrm>
                            <a:off x="13157" y="276293"/>
                            <a:ext cx="2045335" cy="0"/>
                          </a:xfrm>
                          <a:prstGeom prst="line">
                            <a:avLst/>
                          </a:prstGeom>
                          <a:noFill/>
                          <a:ln w="76200" cap="flat" cmpd="thinThick" algn="ctr">
                            <a:solidFill>
                              <a:srgbClr val="4F81BD">
                                <a:shade val="95000"/>
                                <a:satMod val="105000"/>
                              </a:srgbClr>
                            </a:solidFill>
                            <a:prstDash val="solid"/>
                          </a:ln>
                          <a:effectLst/>
                        </wps:spPr>
                        <wps:bodyPr/>
                      </wps:wsp>
                      <wps:wsp>
                        <wps:cNvPr id="268" name="直線コネクタ 268"/>
                        <wps:cNvCnPr/>
                        <wps:spPr>
                          <a:xfrm>
                            <a:off x="13157" y="0"/>
                            <a:ext cx="2045335" cy="0"/>
                          </a:xfrm>
                          <a:prstGeom prst="line">
                            <a:avLst/>
                          </a:prstGeom>
                          <a:noFill/>
                          <a:ln w="9525" cap="flat" cmpd="sng" algn="ctr">
                            <a:solidFill>
                              <a:srgbClr val="4F81BD">
                                <a:shade val="95000"/>
                                <a:satMod val="105000"/>
                              </a:srgbClr>
                            </a:solidFill>
                            <a:prstDash val="solid"/>
                          </a:ln>
                          <a:effectLst/>
                        </wps:spPr>
                        <wps:bodyPr/>
                      </wps:wsp>
                      <pic:pic xmlns:pic="http://schemas.openxmlformats.org/drawingml/2006/picture">
                        <pic:nvPicPr>
                          <pic:cNvPr id="269" name="図 269" descr="C:\Users\800656\AppData\Local\Microsoft\Windows\Temporary Internet Files\Content.IE5\MBGHYJXS\MC900441359[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9735"/>
                            <a:ext cx="203931" cy="203931"/>
                          </a:xfrm>
                          <a:prstGeom prst="rect">
                            <a:avLst/>
                          </a:prstGeom>
                          <a:noFill/>
                          <a:ln>
                            <a:noFill/>
                          </a:ln>
                        </pic:spPr>
                      </pic:pic>
                      <pic:pic xmlns:pic="http://schemas.openxmlformats.org/drawingml/2006/picture">
                        <pic:nvPicPr>
                          <pic:cNvPr id="270" name="図 270" descr="C:\Users\800656\AppData\Local\Microsoft\Windows\Temporary Internet Files\Content.IE5\MBGHYJXS\MC900441359[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855114" y="19735"/>
                            <a:ext cx="203931" cy="20393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265" o:spid="_x0000_s1026" style="position:absolute;left:0;text-align:left;margin-left:-46.6pt;margin-top:-67.5pt;width:260.5pt;height:26.8pt;z-index:251794944;mso-width-relative:margin;mso-height-relative:margin" coordsize="20590,2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">
                <v:rect id="正方形/長方形 266" o:spid="_x0000_s1027" style="position:absolute;left:2039;top:131;width:16510;height: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Ml8QA&#10;AADcAAAADwAAAGRycy9kb3ducmV2LnhtbESPT2sCMRTE7wW/Q3hCbzXrHoJujSKCIr0U/4D09ti8&#10;bpZuXtZN1O23N4LgcZiZ3zCzRe8acaUu1J41jEcZCOLSm5orDcfD+mMCIkRkg41n0vBPARbzwdsM&#10;C+NvvKPrPlYiQTgUqMHG2BZShtKSwzDyLXHyfn3nMCbZVdJ0eEtw18g8y5R0WHNasNjSylL5t784&#10;DV+bs91lq1NjDmYazsdvlf9EpfX7sF9+gojUx1f42d4aDblS8DiTj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jDJfEAAAA3AAAAA8AAAAAAAAAAAAAAAAAmAIAAGRycy9k&#10;b3ducmV2LnhtbFBLBQYAAAAABAAEAPUAAACJAwAAAAA=&#10;" fillcolor="#e6edf6" stroked="f" strokeweight="2pt"/>
                <v:line id="直線コネクタ 267" o:spid="_x0000_s1028" style="position:absolute;visibility:visible;mso-wrap-style:square" from="131,2762" to="20584,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k0W8UAAADcAAAADwAAAGRycy9kb3ducmV2LnhtbESPwWrDMBBE74X8g9hCbrVsH5zgRjGm&#10;EBJIL017aG+LtbFNrJUjKbH791Wh0OMwM2+YTTWbQdzJ+d6ygixJQRA3VvfcKvh43z2tQfiArHGw&#10;TAq+yUO1XTxssNR24je6n0IrIoR9iQq6EMZSSt90ZNAndiSO3tk6gyFK10rtcIpwM8g8TQtpsOe4&#10;0OFILx01l9PNKLgWx9Xr/uY+s/UO8zDYOuu/JqWWj3P9DCLQHP7Df+2DVpAXK/g9E4+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k0W8UAAADcAAAADwAAAAAAAAAA&#10;AAAAAAChAgAAZHJzL2Rvd25yZXYueG1sUEsFBgAAAAAEAAQA+QAAAJMDAAAAAA==&#10;" strokecolor="#4a7ebb" strokeweight="6pt">
                  <v:stroke linestyle="thinThick"/>
                </v:line>
                <v:line id="直線コネクタ 268" o:spid="_x0000_s1029" style="position:absolute;visibility:visible;mso-wrap-style:square" from="131,0" to="20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KQSr8AAADcAAAADwAAAGRycy9kb3ducmV2LnhtbERPTYvCMBC9L/gfwgh7W1MVRKtRRBA8&#10;eHBV0OOYjE2xmdQmavffbw6Cx8f7ni1aV4knNaH0rKDfy0AQa29KLhQcD+ufMYgQkQ1WnknBHwVY&#10;zDtfM8yNf/EvPfexECmEQ44KbIx1LmXQlhyGnq+JE3f1jcOYYFNI0+ArhbtKDrJsJB2WnBos1rSy&#10;pG/7h1Nwsrjd7fQlkh+el9oUxvj7RKnvbrucgojUxo/47d4YBYNRWpvOpCMg5/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rKQSr8AAADcAAAADwAAAAAAAAAAAAAAAACh&#10;AgAAZHJzL2Rvd25yZXYueG1sUEsFBgAAAAAEAAQA+QAAAI0DAAAAAA==&#10;" strokecolor="#4a7ebb"/>
                <v:shape id="図 269" o:spid="_x0000_s1030" type="#_x0000_t75" style="position:absolute;top:197;width:2039;height: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Mz5nFAAAA3AAAAA8AAABkcnMvZG93bnJldi54bWxEj0FrAjEUhO9C/0N4hd40WylLXY1ShLYi&#10;9lBr6fWxeW6Wbl7CJq67/94IgsdhZr5hFqveNqKjNtSOFTxPMhDEpdM1VwoOP+/jVxAhImtsHJOC&#10;gQKslg+jBRbanfmbun2sRIJwKFCBidEXUobSkMUwcZ44eUfXWoxJtpXULZ4T3DZymmW5tFhzWjDo&#10;aW2o/N+frIKT2fqXfLb+CsPvR3fw/q8fdp9KPT32b3MQkfp4D9/aG61gms/geiYdAbm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TM+ZxQAAANwAAAAPAAAAAAAAAAAAAAAA&#10;AJ8CAABkcnMvZG93bnJldi54bWxQSwUGAAAAAAQABAD3AAAAkQMAAAAA&#10;">
                  <v:imagedata r:id="rId19" o:title="MC900441359[1]"/>
                  <v:path arrowok="t"/>
                </v:shape>
                <v:shape id="図 270" o:spid="_x0000_s1031" type="#_x0000_t75" style="position:absolute;left:18551;top:197;width:2039;height: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v8NnCAAAA3AAAAA8AAABkcnMvZG93bnJldi54bWxET8tqAjEU3Rf6D+EWuquZSrE6GqUI2iJ2&#10;UR+4vUyuk8HJTZjEcebvzULo8nDes0Vna9FSEyrHCt4HGQjiwumKSwWH/eptDCJEZI21Y1LQU4DF&#10;/Plphrl2N/6jdhdLkUI45KjAxOhzKUNhyGIYOE+cuLNrLMYEm1LqBm8p3NZymGUjabHi1GDQ09JQ&#10;cdldrYKr2fiP0WT5G/rjuj14f+r67bdSry/d1xREpC7+ix/uH61g+JnmpzPpCMj5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r/DZwgAAANwAAAAPAAAAAAAAAAAAAAAAAJ8C&#10;AABkcnMvZG93bnJldi54bWxQSwUGAAAAAAQABAD3AAAAjgMAAAAA&#10;">
                  <v:imagedata r:id="rId19" o:title="MC900441359[1]"/>
                  <v:path arrowok="t"/>
                </v:shape>
              </v:group>
            </w:pict>
          </mc:Fallback>
        </mc:AlternateContent>
      </w:r>
    </w:p>
    <w:p w:rsidR="00233B74" w:rsidRDefault="00233B74" w:rsidP="00233B74">
      <w:pPr>
        <w:rPr>
          <w:rFonts w:ascii="HG丸ｺﾞｼｯｸM-PRO" w:eastAsia="HG丸ｺﾞｼｯｸM-PRO"/>
          <w:b/>
          <w:sz w:val="32"/>
          <w:szCs w:val="32"/>
        </w:rPr>
      </w:pPr>
    </w:p>
    <w:p w:rsidR="009248E8" w:rsidRDefault="009248E8" w:rsidP="009F76E7">
      <w:pPr>
        <w:rPr>
          <w:rFonts w:ascii="HG丸ｺﾞｼｯｸM-PRO" w:eastAsia="HG丸ｺﾞｼｯｸM-PRO"/>
          <w:b/>
          <w:sz w:val="32"/>
          <w:szCs w:val="32"/>
        </w:rPr>
      </w:pPr>
    </w:p>
    <w:p w:rsidR="00233B74" w:rsidRDefault="00A3012D" w:rsidP="009F76E7">
      <w:pPr>
        <w:rPr>
          <w:noProof/>
          <w:sz w:val="24"/>
        </w:rPr>
      </w:pPr>
      <w:r>
        <w:rPr>
          <w:rFonts w:ascii="HG丸ｺﾞｼｯｸM-PRO" w:eastAsia="HG丸ｺﾞｼｯｸM-PRO"/>
          <w:b/>
          <w:noProof/>
          <w:sz w:val="32"/>
          <w:szCs w:val="32"/>
        </w:rPr>
        <w:drawing>
          <wp:anchor distT="0" distB="0" distL="114300" distR="114300" simplePos="0" relativeHeight="251868672" behindDoc="0" locked="0" layoutInCell="1" allowOverlap="1" wp14:anchorId="564D2F7E" wp14:editId="6A23DA60">
            <wp:simplePos x="0" y="0"/>
            <wp:positionH relativeFrom="column">
              <wp:posOffset>1280795</wp:posOffset>
            </wp:positionH>
            <wp:positionV relativeFrom="paragraph">
              <wp:posOffset>147320</wp:posOffset>
            </wp:positionV>
            <wp:extent cx="1479550" cy="1109345"/>
            <wp:effectExtent l="114300" t="57150" r="82550" b="14795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61020 保育所芋ほり 00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79550" cy="11093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177AED">
        <w:rPr>
          <w:rFonts w:ascii="HG丸ｺﾞｼｯｸM-PRO" w:eastAsia="HG丸ｺﾞｼｯｸM-PRO"/>
          <w:b/>
          <w:noProof/>
          <w:sz w:val="32"/>
          <w:szCs w:val="32"/>
        </w:rPr>
        <w:drawing>
          <wp:anchor distT="0" distB="0" distL="114300" distR="114300" simplePos="0" relativeHeight="251875840" behindDoc="0" locked="0" layoutInCell="1" allowOverlap="1" wp14:anchorId="7E4EECC7" wp14:editId="34DE7C24">
            <wp:simplePos x="0" y="0"/>
            <wp:positionH relativeFrom="column">
              <wp:posOffset>-413385</wp:posOffset>
            </wp:positionH>
            <wp:positionV relativeFrom="paragraph">
              <wp:posOffset>146050</wp:posOffset>
            </wp:positionV>
            <wp:extent cx="1479550" cy="1109345"/>
            <wp:effectExtent l="114300" t="57150" r="82550" b="14795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61020 保育所芋ほり 00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79550" cy="11093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233B74" w:rsidRPr="00233B74" w:rsidRDefault="00801C7F" w:rsidP="00801C7F">
      <w:pPr>
        <w:ind w:left="141" w:hangingChars="44" w:hanging="141"/>
        <w:rPr>
          <w:rFonts w:ascii="HG丸ｺﾞｼｯｸM-PRO" w:eastAsia="HG丸ｺﾞｼｯｸM-PRO"/>
          <w:b/>
          <w:sz w:val="32"/>
          <w:szCs w:val="32"/>
        </w:rPr>
      </w:pPr>
      <w:r>
        <w:rPr>
          <w:rFonts w:ascii="HG丸ｺﾞｼｯｸM-PRO" w:eastAsia="HG丸ｺﾞｼｯｸM-PRO"/>
          <w:b/>
          <w:noProof/>
          <w:sz w:val="32"/>
          <w:szCs w:val="32"/>
        </w:rPr>
        <w:drawing>
          <wp:anchor distT="0" distB="0" distL="114300" distR="114300" simplePos="0" relativeHeight="251867648" behindDoc="0" locked="0" layoutInCell="1" allowOverlap="1" wp14:anchorId="65689F01" wp14:editId="79A8C586">
            <wp:simplePos x="0" y="0"/>
            <wp:positionH relativeFrom="column">
              <wp:posOffset>3253105</wp:posOffset>
            </wp:positionH>
            <wp:positionV relativeFrom="paragraph">
              <wp:posOffset>103505</wp:posOffset>
            </wp:positionV>
            <wp:extent cx="2646532" cy="1984540"/>
            <wp:effectExtent l="0" t="0" r="1905"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61205 00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46532" cy="1984540"/>
                    </a:xfrm>
                    <a:prstGeom prst="rect">
                      <a:avLst/>
                    </a:prstGeom>
                  </pic:spPr>
                </pic:pic>
              </a:graphicData>
            </a:graphic>
            <wp14:sizeRelH relativeFrom="margin">
              <wp14:pctWidth>0</wp14:pctWidth>
            </wp14:sizeRelH>
            <wp14:sizeRelV relativeFrom="margin">
              <wp14:pctHeight>0</wp14:pctHeight>
            </wp14:sizeRelV>
          </wp:anchor>
        </w:drawing>
      </w:r>
    </w:p>
    <w:p w:rsidR="009248E8" w:rsidRDefault="009248E8" w:rsidP="009F76E7">
      <w:pPr>
        <w:rPr>
          <w:rFonts w:ascii="HG丸ｺﾞｼｯｸM-PRO" w:eastAsia="HG丸ｺﾞｼｯｸM-PRO"/>
          <w:b/>
          <w:sz w:val="32"/>
          <w:szCs w:val="32"/>
        </w:rPr>
      </w:pPr>
    </w:p>
    <w:p w:rsidR="003C1A62" w:rsidRDefault="003C1A62" w:rsidP="00993550">
      <w:pPr>
        <w:rPr>
          <w:sz w:val="24"/>
        </w:rPr>
      </w:pPr>
    </w:p>
    <w:p w:rsidR="00801C7F" w:rsidRDefault="00A3012D" w:rsidP="00993550">
      <w:pPr>
        <w:rPr>
          <w:sz w:val="24"/>
        </w:rPr>
      </w:pPr>
      <w:r>
        <w:rPr>
          <w:noProof/>
          <w:sz w:val="20"/>
        </w:rPr>
        <w:drawing>
          <wp:anchor distT="0" distB="0" distL="114300" distR="114300" simplePos="0" relativeHeight="251869696" behindDoc="0" locked="0" layoutInCell="1" allowOverlap="1" wp14:anchorId="0E758FFB" wp14:editId="4F214B4D">
            <wp:simplePos x="0" y="0"/>
            <wp:positionH relativeFrom="column">
              <wp:posOffset>-386080</wp:posOffset>
            </wp:positionH>
            <wp:positionV relativeFrom="paragraph">
              <wp:posOffset>20320</wp:posOffset>
            </wp:positionV>
            <wp:extent cx="3064510" cy="1739900"/>
            <wp:effectExtent l="114300" t="57150" r="78740" b="14605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61020 保育所芋ほり 024.JPG"/>
                    <pic:cNvPicPr/>
                  </pic:nvPicPr>
                  <pic:blipFill rotWithShape="1">
                    <a:blip r:embed="rId23" cstate="print">
                      <a:extLst>
                        <a:ext uri="{28A0092B-C50C-407E-A947-70E740481C1C}">
                          <a14:useLocalDpi xmlns:a14="http://schemas.microsoft.com/office/drawing/2010/main" val="0"/>
                        </a:ext>
                      </a:extLst>
                    </a:blip>
                    <a:srcRect b="22289"/>
                    <a:stretch/>
                  </pic:blipFill>
                  <pic:spPr bwMode="auto">
                    <a:xfrm>
                      <a:off x="0" y="0"/>
                      <a:ext cx="3064510" cy="1739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01C7F" w:rsidRDefault="00801C7F" w:rsidP="00993550">
      <w:pPr>
        <w:rPr>
          <w:sz w:val="24"/>
        </w:rPr>
      </w:pPr>
    </w:p>
    <w:p w:rsidR="00801C7F" w:rsidRDefault="00801C7F" w:rsidP="00993550">
      <w:pPr>
        <w:rPr>
          <w:sz w:val="24"/>
        </w:rPr>
      </w:pPr>
    </w:p>
    <w:p w:rsidR="00801C7F" w:rsidRDefault="00801C7F" w:rsidP="00993550">
      <w:pPr>
        <w:rPr>
          <w:sz w:val="24"/>
        </w:rPr>
      </w:pPr>
    </w:p>
    <w:p w:rsidR="00801C7F" w:rsidRDefault="00135F5B" w:rsidP="00993550">
      <w:pPr>
        <w:rPr>
          <w:sz w:val="24"/>
        </w:rPr>
      </w:pPr>
      <w:r>
        <w:rPr>
          <w:noProof/>
        </w:rPr>
        <mc:AlternateContent>
          <mc:Choice Requires="wpg">
            <w:drawing>
              <wp:anchor distT="0" distB="0" distL="114300" distR="114300" simplePos="0" relativeHeight="251871744" behindDoc="1" locked="0" layoutInCell="1" allowOverlap="1" wp14:anchorId="32949B60" wp14:editId="0A1974A4">
                <wp:simplePos x="0" y="0"/>
                <wp:positionH relativeFrom="column">
                  <wp:posOffset>3041015</wp:posOffset>
                </wp:positionH>
                <wp:positionV relativeFrom="paragraph">
                  <wp:posOffset>155575</wp:posOffset>
                </wp:positionV>
                <wp:extent cx="3013075" cy="340360"/>
                <wp:effectExtent l="0" t="0" r="15875" b="40640"/>
                <wp:wrapNone/>
                <wp:docPr id="302" name="グループ化 302"/>
                <wp:cNvGraphicFramePr/>
                <a:graphic xmlns:a="http://schemas.openxmlformats.org/drawingml/2006/main">
                  <a:graphicData uri="http://schemas.microsoft.com/office/word/2010/wordprocessingGroup">
                    <wpg:wgp>
                      <wpg:cNvGrpSpPr/>
                      <wpg:grpSpPr>
                        <a:xfrm>
                          <a:off x="0" y="0"/>
                          <a:ext cx="3013075" cy="340360"/>
                          <a:chOff x="0" y="0"/>
                          <a:chExt cx="2059045" cy="276293"/>
                        </a:xfrm>
                      </wpg:grpSpPr>
                      <wps:wsp>
                        <wps:cNvPr id="303" name="正方形/長方形 303"/>
                        <wps:cNvSpPr/>
                        <wps:spPr>
                          <a:xfrm>
                            <a:off x="203931" y="13156"/>
                            <a:ext cx="1651000" cy="210185"/>
                          </a:xfrm>
                          <a:prstGeom prst="rect">
                            <a:avLst/>
                          </a:prstGeom>
                          <a:solidFill>
                            <a:srgbClr val="E6EDF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直線コネクタ 306"/>
                        <wps:cNvCnPr/>
                        <wps:spPr>
                          <a:xfrm>
                            <a:off x="13157" y="276293"/>
                            <a:ext cx="2045335" cy="0"/>
                          </a:xfrm>
                          <a:prstGeom prst="line">
                            <a:avLst/>
                          </a:prstGeom>
                          <a:noFill/>
                          <a:ln w="76200" cap="flat" cmpd="thinThick" algn="ctr">
                            <a:solidFill>
                              <a:srgbClr val="4F81BD">
                                <a:shade val="95000"/>
                                <a:satMod val="105000"/>
                              </a:srgbClr>
                            </a:solidFill>
                            <a:prstDash val="solid"/>
                          </a:ln>
                          <a:effectLst/>
                        </wps:spPr>
                        <wps:bodyPr/>
                      </wps:wsp>
                      <wps:wsp>
                        <wps:cNvPr id="308" name="直線コネクタ 308"/>
                        <wps:cNvCnPr/>
                        <wps:spPr>
                          <a:xfrm>
                            <a:off x="13157" y="0"/>
                            <a:ext cx="2045335" cy="0"/>
                          </a:xfrm>
                          <a:prstGeom prst="line">
                            <a:avLst/>
                          </a:prstGeom>
                          <a:noFill/>
                          <a:ln w="9525" cap="flat" cmpd="sng" algn="ctr">
                            <a:solidFill>
                              <a:srgbClr val="4F81BD">
                                <a:shade val="95000"/>
                                <a:satMod val="105000"/>
                              </a:srgbClr>
                            </a:solidFill>
                            <a:prstDash val="solid"/>
                          </a:ln>
                          <a:effectLst/>
                        </wps:spPr>
                        <wps:bodyPr/>
                      </wps:wsp>
                      <pic:pic xmlns:pic="http://schemas.openxmlformats.org/drawingml/2006/picture">
                        <pic:nvPicPr>
                          <pic:cNvPr id="309" name="図 309" descr="C:\Users\800656\AppData\Local\Microsoft\Windows\Temporary Internet Files\Content.IE5\MBGHYJXS\MC900441359[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9735"/>
                            <a:ext cx="203931" cy="203931"/>
                          </a:xfrm>
                          <a:prstGeom prst="rect">
                            <a:avLst/>
                          </a:prstGeom>
                          <a:noFill/>
                          <a:ln>
                            <a:noFill/>
                          </a:ln>
                        </pic:spPr>
                      </pic:pic>
                      <pic:pic xmlns:pic="http://schemas.openxmlformats.org/drawingml/2006/picture">
                        <pic:nvPicPr>
                          <pic:cNvPr id="310" name="図 310" descr="C:\Users\800656\AppData\Local\Microsoft\Windows\Temporary Internet Files\Content.IE5\MBGHYJXS\MC900441359[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855114" y="19735"/>
                            <a:ext cx="203931" cy="20393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302" o:spid="_x0000_s1026" style="position:absolute;left:0;text-align:left;margin-left:239.45pt;margin-top:12.25pt;width:237.25pt;height:26.8pt;z-index:-251444736;mso-width-relative:margin;mso-height-relative:margin" coordsize="20590,2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">
                <v:rect id="正方形/長方形 303" o:spid="_x0000_s1027" style="position:absolute;left:2039;top:131;width:16510;height: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FMsQA&#10;AADcAAAADwAAAGRycy9kb3ducmV2LnhtbESPT2sCMRTE74LfIbyCN02qsNStUUSwSC/iHxBvj83r&#10;ZnHzsm5S3X57Iwg9DjPzG2a26FwtbtSGyrOG95ECQVx4U3Gp4XhYDz9AhIhssPZMGv4owGLe780w&#10;N/7OO7rtYykShEOOGmyMTS5lKCw5DCPfECfvx7cOY5JtKU2L9wR3tRwrlUmHFacFiw2tLBWX/a/T&#10;8P11tTu1OtXmYKbhetxm43PMtB68dctPEJG6+B9+tTdGw0RN4HkmHQ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qRTLEAAAA3AAAAA8AAAAAAAAAAAAAAAAAmAIAAGRycy9k&#10;b3ducmV2LnhtbFBLBQYAAAAABAAEAPUAAACJAwAAAAA=&#10;" fillcolor="#e6edf6" stroked="f" strokeweight="2pt"/>
                <v:line id="直線コネクタ 306" o:spid="_x0000_s1028" style="position:absolute;visibility:visible;mso-wrap-style:square" from="131,2762" to="20584,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t7/cQAAADcAAAADwAAAGRycy9kb3ducmV2LnhtbESPQWvCQBSE7wX/w/IK3uomCmlIXUUE&#10;UdCLtge9PbKvSWj2bdxdTfrvu4LQ4zAz3zDz5WBacSfnG8sK0kkCgri0uuFKwdfn5i0H4QOyxtYy&#10;KfglD8vF6GWOhbY9H+l+CpWIEPYFKqhD6AopfVmTQT+xHXH0vq0zGKJ0ldQO+wg3rZwmSSYNNhwX&#10;auxoXVP5c7oZBdds/37Y3tw5zTc4Da1dpc2lV2r8Oqw+QAQawn/42d5pBbMkg8eZeAT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C3v9xAAAANwAAAAPAAAAAAAAAAAA&#10;AAAAAKECAABkcnMvZG93bnJldi54bWxQSwUGAAAAAAQABAD5AAAAkgMAAAAA&#10;" strokecolor="#4a7ebb" strokeweight="6pt">
                  <v:stroke linestyle="thinThick"/>
                </v:line>
                <v:line id="直線コネクタ 308" o:spid="_x0000_s1029" style="position:absolute;visibility:visible;mso-wrap-style:square" from="131,0" to="20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x6d8EAAADcAAAADwAAAGRycy9kb3ducmV2LnhtbERPu2rDMBTdC/kHcQPZark1hNSJEkKg&#10;0CGD84B2vJVuLFPryrFU2/37aih0PJz3Zje5VgzUh8azgqcsB0GsvWm4VnC9vD6uQISIbLD1TAp+&#10;KMBuO3vYYGn8yCcazrEWKYRDiQpsjF0pZdCWHIbMd8SJu/neYUywr6XpcUzhrpXPeb6UDhtODRY7&#10;OljSX+dvp+Dd4rGq9GckX3zstamN8fcXpRbzab8GEWmK/+I/95tRUORpbTqTjo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jHp3wQAAANwAAAAPAAAAAAAAAAAAAAAA&#10;AKECAABkcnMvZG93bnJldi54bWxQSwUGAAAAAAQABAD5AAAAjwMAAAAA&#10;" strokecolor="#4a7e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09" o:spid="_x0000_s1030" type="#_x0000_t75" style="position:absolute;top:197;width:2039;height: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yJaTFAAAA3AAAAA8AAABkcnMvZG93bnJldi54bWxEj09rAjEUxO8Fv0N4hd5qtraIrkYRwbZI&#10;PfgPr4/N62bp5iVs4rr77U2h0OMwM79h5svO1qKlJlSOFbwMMxDEhdMVlwpOx83zBESIyBprx6Sg&#10;pwDLxeBhjrl2N95Te4ilSBAOOSowMfpcylAYshiGzhMn79s1FmOSTSl1g7cEt7UcZdlYWqw4LRj0&#10;tDZU/ByuVsHVbP3beLrehf783p68v3T914dST4/dagYiUhf/w3/tT63gNZvC75l0BOTi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ciWkxQAAANwAAAAPAAAAAAAAAAAAAAAA&#10;AJ8CAABkcnMvZG93bnJldi54bWxQSwUGAAAAAAQABAD3AAAAkQMAAAAA&#10;">
                  <v:imagedata r:id="rId24" o:title="MC900441359[1]"/>
                  <v:path arrowok="t"/>
                </v:shape>
                <v:shape id="図 310" o:spid="_x0000_s1031" type="#_x0000_t75" style="position:absolute;left:18551;top:197;width:2039;height: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RGuTCAAAA3AAAAA8AAABkcnMvZG93bnJldi54bWxET8tqAjEU3Rf8h3AFdzVjLVJHoxShD6Qu&#10;tIrby+Q6GZzchEkcZ/6+WQhdHs57ue5sLVpqQuVYwWScgSAunK64VHD8/Xh+AxEissbaMSnoKcB6&#10;NXhaYq7dnffUHmIpUgiHHBWYGH0uZSgMWQxj54kTd3GNxZhgU0rd4D2F21q+ZNlMWqw4NRj0tDFU&#10;XA83q+Bmtv51Nt/sQn/6bI/en7v+50up0bB7X4CI1MV/8cP9rRVMJ2l+OpOOgF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kRrkwgAAANwAAAAPAAAAAAAAAAAAAAAAAJ8C&#10;AABkcnMvZG93bnJldi54bWxQSwUGAAAAAAQABAD3AAAAjgMAAAAA&#10;">
                  <v:imagedata r:id="rId24" o:title="MC900441359[1]"/>
                  <v:path arrowok="t"/>
                </v:shape>
              </v:group>
            </w:pict>
          </mc:Fallback>
        </mc:AlternateContent>
      </w:r>
      <w:r w:rsidR="00177AED">
        <w:rPr>
          <w:noProof/>
        </w:rPr>
        <mc:AlternateContent>
          <mc:Choice Requires="wps">
            <w:drawing>
              <wp:anchor distT="0" distB="0" distL="114300" distR="114300" simplePos="0" relativeHeight="251813376" behindDoc="0" locked="0" layoutInCell="1" allowOverlap="1" wp14:anchorId="49A54ED6" wp14:editId="65CE3358">
                <wp:simplePos x="0" y="0"/>
                <wp:positionH relativeFrom="column">
                  <wp:posOffset>3409950</wp:posOffset>
                </wp:positionH>
                <wp:positionV relativeFrom="paragraph">
                  <wp:posOffset>158115</wp:posOffset>
                </wp:positionV>
                <wp:extent cx="2526665" cy="331470"/>
                <wp:effectExtent l="0" t="0" r="0" b="0"/>
                <wp:wrapNone/>
                <wp:docPr id="2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665" cy="331470"/>
                        </a:xfrm>
                        <a:prstGeom prst="rect">
                          <a:avLst/>
                        </a:prstGeom>
                        <a:noFill/>
                        <a:ln w="9525">
                          <a:noFill/>
                          <a:miter lim="800000"/>
                          <a:headEnd/>
                          <a:tailEnd/>
                        </a:ln>
                      </wps:spPr>
                      <wps:txbx>
                        <w:txbxContent>
                          <w:p w:rsidR="00554BDD" w:rsidRPr="00A3012D" w:rsidRDefault="00554BDD" w:rsidP="00185B00">
                            <w:pPr>
                              <w:jc w:val="center"/>
                              <w:rPr>
                                <w:rFonts w:ascii="HG丸ｺﾞｼｯｸM-PRO" w:eastAsia="HG丸ｺﾞｼｯｸM-PRO" w:hAnsi="HG丸ｺﾞｼｯｸM-PRO"/>
                                <w:b/>
                                <w:sz w:val="26"/>
                                <w:szCs w:val="26"/>
                              </w:rPr>
                            </w:pPr>
                            <w:r w:rsidRPr="00A3012D">
                              <w:rPr>
                                <w:rFonts w:ascii="HG丸ｺﾞｼｯｸM-PRO" w:eastAsia="HG丸ｺﾞｼｯｸM-PRO" w:hAnsi="HG丸ｺﾞｼｯｸM-PRO" w:hint="eastAsia"/>
                                <w:b/>
                                <w:sz w:val="26"/>
                                <w:szCs w:val="26"/>
                              </w:rPr>
                              <w:t>友愛訪問　実施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68.5pt;margin-top:12.45pt;width:198.95pt;height:26.1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" filled="f" stroked="f">
                <v:textbox>
                  <w:txbxContent>
                    <w:p w:rsidR="00554BDD" w:rsidRPr="00A3012D" w:rsidRDefault="00554BDD" w:rsidP="00185B00">
                      <w:pPr>
                        <w:jc w:val="center"/>
                        <w:rPr>
                          <w:rFonts w:ascii="HG丸ｺﾞｼｯｸM-PRO" w:eastAsia="HG丸ｺﾞｼｯｸM-PRO" w:hAnsi="HG丸ｺﾞｼｯｸM-PRO"/>
                          <w:b/>
                          <w:sz w:val="26"/>
                          <w:szCs w:val="26"/>
                        </w:rPr>
                      </w:pPr>
                      <w:r w:rsidRPr="00A3012D">
                        <w:rPr>
                          <w:rFonts w:ascii="HG丸ｺﾞｼｯｸM-PRO" w:eastAsia="HG丸ｺﾞｼｯｸM-PRO" w:hAnsi="HG丸ｺﾞｼｯｸM-PRO" w:hint="eastAsia"/>
                          <w:b/>
                          <w:sz w:val="26"/>
                          <w:szCs w:val="26"/>
                        </w:rPr>
                        <w:t>友愛訪問　実施</w:t>
                      </w:r>
                    </w:p>
                  </w:txbxContent>
                </v:textbox>
              </v:shape>
            </w:pict>
          </mc:Fallback>
        </mc:AlternateContent>
      </w:r>
    </w:p>
    <w:p w:rsidR="00F264C0" w:rsidRPr="00993550" w:rsidRDefault="00305690" w:rsidP="00993550">
      <w:pPr>
        <w:rPr>
          <w:sz w:val="24"/>
        </w:rPr>
      </w:pPr>
      <w:r>
        <w:rPr>
          <w:noProof/>
          <w:sz w:val="24"/>
        </w:rPr>
        <w:drawing>
          <wp:anchor distT="0" distB="0" distL="114300" distR="114300" simplePos="0" relativeHeight="251878912" behindDoc="0" locked="0" layoutInCell="1" allowOverlap="1" wp14:anchorId="39279371" wp14:editId="3E5030DD">
            <wp:simplePos x="0" y="0"/>
            <wp:positionH relativeFrom="column">
              <wp:posOffset>767715</wp:posOffset>
            </wp:positionH>
            <wp:positionV relativeFrom="paragraph">
              <wp:posOffset>2660650</wp:posOffset>
            </wp:positionV>
            <wp:extent cx="1028700" cy="77089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61205 保育所餅つき 02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28700" cy="77089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7888" behindDoc="0" locked="0" layoutInCell="1" allowOverlap="1" wp14:anchorId="5F5A9C20" wp14:editId="32246446">
            <wp:simplePos x="0" y="0"/>
            <wp:positionH relativeFrom="column">
              <wp:posOffset>1891665</wp:posOffset>
            </wp:positionH>
            <wp:positionV relativeFrom="paragraph">
              <wp:posOffset>2727325</wp:posOffset>
            </wp:positionV>
            <wp:extent cx="939800" cy="70485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61205 保育所餅つき 04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39800" cy="7048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D7A0D" w:rsidRPr="00233B74">
        <w:rPr>
          <w:rFonts w:ascii="HG丸ｺﾞｼｯｸM-PRO" w:eastAsia="HG丸ｺﾞｼｯｸM-PRO"/>
          <w:b/>
          <w:noProof/>
          <w:sz w:val="32"/>
          <w:szCs w:val="32"/>
        </w:rPr>
        <mc:AlternateContent>
          <mc:Choice Requires="wps">
            <w:drawing>
              <wp:anchor distT="0" distB="0" distL="114300" distR="114300" simplePos="0" relativeHeight="251780608" behindDoc="0" locked="0" layoutInCell="1" allowOverlap="1" wp14:anchorId="18C8960C" wp14:editId="6231155C">
                <wp:simplePos x="0" y="0"/>
                <wp:positionH relativeFrom="column">
                  <wp:posOffset>-546735</wp:posOffset>
                </wp:positionH>
                <wp:positionV relativeFrom="paragraph">
                  <wp:posOffset>1355725</wp:posOffset>
                </wp:positionV>
                <wp:extent cx="3223895" cy="1981200"/>
                <wp:effectExtent l="0" t="0" r="0" b="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895" cy="1981200"/>
                        </a:xfrm>
                        <a:prstGeom prst="rect">
                          <a:avLst/>
                        </a:prstGeom>
                        <a:noFill/>
                        <a:ln w="9525">
                          <a:noFill/>
                          <a:miter lim="800000"/>
                          <a:headEnd/>
                          <a:tailEnd/>
                        </a:ln>
                      </wps:spPr>
                      <wps:txbx>
                        <w:txbxContent>
                          <w:p w:rsidR="00554BDD" w:rsidRDefault="00554BDD" w:rsidP="000B4003">
                            <w:pPr>
                              <w:spacing w:line="300" w:lineRule="exact"/>
                              <w:rPr>
                                <w:rFonts w:ascii="HG丸ｺﾞｼｯｸM-PRO" w:eastAsia="HG丸ｺﾞｼｯｸM-PRO" w:hAnsi="HG丸ｺﾞｼｯｸM-PRO" w:hint="eastAsia"/>
                                <w:sz w:val="24"/>
                              </w:rPr>
                            </w:pPr>
                            <w:r w:rsidRPr="00A3012D">
                              <w:rPr>
                                <w:rFonts w:ascii="HG丸ｺﾞｼｯｸM-PRO" w:eastAsia="HG丸ｺﾞｼｯｸM-PRO" w:hAnsi="HG丸ｺﾞｼｯｸM-PRO" w:hint="eastAsia"/>
                                <w:sz w:val="24"/>
                              </w:rPr>
                              <w:t xml:space="preserve">　12</w:t>
                            </w:r>
                            <w:r w:rsidRPr="00A3012D">
                              <w:rPr>
                                <w:rFonts w:ascii="HG丸ｺﾞｼｯｸM-PRO" w:eastAsia="HG丸ｺﾞｼｯｸM-PRO" w:hAnsi="HG丸ｺﾞｼｯｸM-PRO" w:hint="eastAsia"/>
                                <w:sz w:val="24"/>
                              </w:rPr>
                              <w:t>月5日（金）福寿会の皆さんと熊野保育所園児は、もちつき</w:t>
                            </w:r>
                          </w:p>
                          <w:p w:rsidR="00554BDD" w:rsidRDefault="00554BDD" w:rsidP="000B4003">
                            <w:pPr>
                              <w:spacing w:line="300" w:lineRule="exact"/>
                              <w:rPr>
                                <w:rFonts w:ascii="HG丸ｺﾞｼｯｸM-PRO" w:eastAsia="HG丸ｺﾞｼｯｸM-PRO" w:hAnsi="HG丸ｺﾞｼｯｸM-PRO" w:hint="eastAsia"/>
                                <w:sz w:val="24"/>
                              </w:rPr>
                            </w:pPr>
                            <w:r w:rsidRPr="00A3012D">
                              <w:rPr>
                                <w:rFonts w:ascii="HG丸ｺﾞｼｯｸM-PRO" w:eastAsia="HG丸ｺﾞｼｯｸM-PRO" w:hAnsi="HG丸ｺﾞｼｯｸM-PRO" w:hint="eastAsia"/>
                                <w:sz w:val="24"/>
                              </w:rPr>
                              <w:t>会を行いました。お</w:t>
                            </w:r>
                          </w:p>
                          <w:p w:rsidR="00554BDD" w:rsidRDefault="00554BDD" w:rsidP="000B4003">
                            <w:pPr>
                              <w:spacing w:line="300" w:lineRule="exact"/>
                              <w:rPr>
                                <w:rFonts w:ascii="HG丸ｺﾞｼｯｸM-PRO" w:eastAsia="HG丸ｺﾞｼｯｸM-PRO" w:hAnsi="HG丸ｺﾞｼｯｸM-PRO" w:hint="eastAsia"/>
                                <w:sz w:val="24"/>
                              </w:rPr>
                            </w:pPr>
                            <w:proofErr w:type="gramStart"/>
                            <w:r w:rsidRPr="00A3012D">
                              <w:rPr>
                                <w:rFonts w:ascii="HG丸ｺﾞｼｯｸM-PRO" w:eastAsia="HG丸ｺﾞｼｯｸM-PRO" w:hAnsi="HG丸ｺﾞｼｯｸM-PRO" w:hint="eastAsia"/>
                                <w:sz w:val="24"/>
                              </w:rPr>
                              <w:t>じいちゃんおばあち</w:t>
                            </w:r>
                            <w:proofErr w:type="gramEnd"/>
                          </w:p>
                          <w:p w:rsidR="00554BDD" w:rsidRDefault="00554BDD" w:rsidP="000B4003">
                            <w:pPr>
                              <w:spacing w:line="300" w:lineRule="exact"/>
                              <w:rPr>
                                <w:rFonts w:ascii="HG丸ｺﾞｼｯｸM-PRO" w:eastAsia="HG丸ｺﾞｼｯｸM-PRO" w:hAnsi="HG丸ｺﾞｼｯｸM-PRO" w:hint="eastAsia"/>
                                <w:sz w:val="24"/>
                              </w:rPr>
                            </w:pPr>
                            <w:proofErr w:type="gramStart"/>
                            <w:r w:rsidRPr="00A3012D">
                              <w:rPr>
                                <w:rFonts w:ascii="HG丸ｺﾞｼｯｸM-PRO" w:eastAsia="HG丸ｺﾞｼｯｸM-PRO" w:hAnsi="HG丸ｺﾞｼｯｸM-PRO" w:hint="eastAsia"/>
                                <w:sz w:val="24"/>
                              </w:rPr>
                              <w:t>ゃんと</w:t>
                            </w:r>
                            <w:proofErr w:type="gramEnd"/>
                            <w:r w:rsidRPr="00A3012D">
                              <w:rPr>
                                <w:rFonts w:ascii="HG丸ｺﾞｼｯｸM-PRO" w:eastAsia="HG丸ｺﾞｼｯｸM-PRO" w:hAnsi="HG丸ｺﾞｼｯｸM-PRO" w:hint="eastAsia"/>
                                <w:sz w:val="24"/>
                              </w:rPr>
                              <w:t>一緒に餅つき</w:t>
                            </w:r>
                          </w:p>
                          <w:p w:rsidR="00554BDD" w:rsidRDefault="00554BDD" w:rsidP="000B4003">
                            <w:pPr>
                              <w:spacing w:line="300" w:lineRule="exact"/>
                              <w:rPr>
                                <w:rFonts w:ascii="HG丸ｺﾞｼｯｸM-PRO" w:eastAsia="HG丸ｺﾞｼｯｸM-PRO" w:hAnsi="HG丸ｺﾞｼｯｸM-PRO" w:hint="eastAsia"/>
                                <w:sz w:val="24"/>
                              </w:rPr>
                            </w:pPr>
                            <w:r w:rsidRPr="00A3012D">
                              <w:rPr>
                                <w:rFonts w:ascii="HG丸ｺﾞｼｯｸM-PRO" w:eastAsia="HG丸ｺﾞｼｯｸM-PRO" w:hAnsi="HG丸ｺﾞｼｯｸM-PRO" w:hint="eastAsia"/>
                                <w:sz w:val="24"/>
                              </w:rPr>
                              <w:t>をし、おいしいお餅</w:t>
                            </w:r>
                          </w:p>
                          <w:p w:rsidR="00554BDD" w:rsidRDefault="00554BDD" w:rsidP="000B4003">
                            <w:pPr>
                              <w:spacing w:line="300" w:lineRule="exact"/>
                              <w:rPr>
                                <w:rFonts w:ascii="HG丸ｺﾞｼｯｸM-PRO" w:eastAsia="HG丸ｺﾞｼｯｸM-PRO" w:hAnsi="HG丸ｺﾞｼｯｸM-PRO" w:hint="eastAsia"/>
                                <w:sz w:val="24"/>
                              </w:rPr>
                            </w:pPr>
                            <w:r w:rsidRPr="00A3012D">
                              <w:rPr>
                                <w:rFonts w:ascii="HG丸ｺﾞｼｯｸM-PRO" w:eastAsia="HG丸ｺﾞｼｯｸM-PRO" w:hAnsi="HG丸ｺﾞｼｯｸM-PRO" w:hint="eastAsia"/>
                                <w:sz w:val="24"/>
                              </w:rPr>
                              <w:t>をたくさんいただき</w:t>
                            </w:r>
                          </w:p>
                          <w:p w:rsidR="00554BDD" w:rsidRDefault="00554BDD" w:rsidP="000B4003">
                            <w:pPr>
                              <w:spacing w:line="300" w:lineRule="exact"/>
                              <w:rPr>
                                <w:rFonts w:ascii="HG丸ｺﾞｼｯｸM-PRO" w:eastAsia="HG丸ｺﾞｼｯｸM-PRO" w:hAnsi="HG丸ｺﾞｼｯｸM-PRO" w:hint="eastAsia"/>
                                <w:sz w:val="24"/>
                              </w:rPr>
                            </w:pPr>
                            <w:r w:rsidRPr="00A3012D">
                              <w:rPr>
                                <w:rFonts w:ascii="HG丸ｺﾞｼｯｸM-PRO" w:eastAsia="HG丸ｺﾞｼｯｸM-PRO" w:hAnsi="HG丸ｺﾞｼｯｸM-PRO" w:hint="eastAsia"/>
                                <w:sz w:val="24"/>
                              </w:rPr>
                              <w:t>ました。ありがとう</w:t>
                            </w:r>
                          </w:p>
                          <w:p w:rsidR="00554BDD" w:rsidRPr="00A3012D" w:rsidRDefault="00554BDD" w:rsidP="000B4003">
                            <w:pPr>
                              <w:spacing w:line="300" w:lineRule="exact"/>
                              <w:rPr>
                                <w:rFonts w:ascii="HG丸ｺﾞｼｯｸM-PRO" w:eastAsia="HG丸ｺﾞｼｯｸM-PRO" w:hAnsi="HG丸ｺﾞｼｯｸM-PRO"/>
                                <w:sz w:val="24"/>
                              </w:rPr>
                            </w:pPr>
                            <w:r w:rsidRPr="00A3012D">
                              <w:rPr>
                                <w:rFonts w:ascii="HG丸ｺﾞｼｯｸM-PRO" w:eastAsia="HG丸ｺﾞｼｯｸM-PRO" w:hAnsi="HG丸ｺﾞｼｯｸM-PRO" w:hint="eastAsia"/>
                                <w:sz w:val="24"/>
                              </w:rPr>
                              <w:t>ございました。</w:t>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43.05pt;margin-top:106.75pt;width:253.85pt;height:156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" filled="f" stroked="f">
                <v:textbox inset="0,,0">
                  <w:txbxContent>
                    <w:p w:rsidR="00554BDD" w:rsidRDefault="00554BDD" w:rsidP="000B4003">
                      <w:pPr>
                        <w:spacing w:line="300" w:lineRule="exact"/>
                        <w:rPr>
                          <w:rFonts w:ascii="HG丸ｺﾞｼｯｸM-PRO" w:eastAsia="HG丸ｺﾞｼｯｸM-PRO" w:hAnsi="HG丸ｺﾞｼｯｸM-PRO" w:hint="eastAsia"/>
                          <w:sz w:val="24"/>
                        </w:rPr>
                      </w:pPr>
                      <w:r w:rsidRPr="00A3012D">
                        <w:rPr>
                          <w:rFonts w:ascii="HG丸ｺﾞｼｯｸM-PRO" w:eastAsia="HG丸ｺﾞｼｯｸM-PRO" w:hAnsi="HG丸ｺﾞｼｯｸM-PRO" w:hint="eastAsia"/>
                          <w:sz w:val="24"/>
                        </w:rPr>
                        <w:t xml:space="preserve">　12</w:t>
                      </w:r>
                      <w:r w:rsidRPr="00A3012D">
                        <w:rPr>
                          <w:rFonts w:ascii="HG丸ｺﾞｼｯｸM-PRO" w:eastAsia="HG丸ｺﾞｼｯｸM-PRO" w:hAnsi="HG丸ｺﾞｼｯｸM-PRO" w:hint="eastAsia"/>
                          <w:sz w:val="24"/>
                        </w:rPr>
                        <w:t>月5日（金）福寿会の皆さんと熊野保育所園児は、もちつき</w:t>
                      </w:r>
                    </w:p>
                    <w:p w:rsidR="00554BDD" w:rsidRDefault="00554BDD" w:rsidP="000B4003">
                      <w:pPr>
                        <w:spacing w:line="300" w:lineRule="exact"/>
                        <w:rPr>
                          <w:rFonts w:ascii="HG丸ｺﾞｼｯｸM-PRO" w:eastAsia="HG丸ｺﾞｼｯｸM-PRO" w:hAnsi="HG丸ｺﾞｼｯｸM-PRO" w:hint="eastAsia"/>
                          <w:sz w:val="24"/>
                        </w:rPr>
                      </w:pPr>
                      <w:r w:rsidRPr="00A3012D">
                        <w:rPr>
                          <w:rFonts w:ascii="HG丸ｺﾞｼｯｸM-PRO" w:eastAsia="HG丸ｺﾞｼｯｸM-PRO" w:hAnsi="HG丸ｺﾞｼｯｸM-PRO" w:hint="eastAsia"/>
                          <w:sz w:val="24"/>
                        </w:rPr>
                        <w:t>会を行いました。お</w:t>
                      </w:r>
                    </w:p>
                    <w:p w:rsidR="00554BDD" w:rsidRDefault="00554BDD" w:rsidP="000B4003">
                      <w:pPr>
                        <w:spacing w:line="300" w:lineRule="exact"/>
                        <w:rPr>
                          <w:rFonts w:ascii="HG丸ｺﾞｼｯｸM-PRO" w:eastAsia="HG丸ｺﾞｼｯｸM-PRO" w:hAnsi="HG丸ｺﾞｼｯｸM-PRO" w:hint="eastAsia"/>
                          <w:sz w:val="24"/>
                        </w:rPr>
                      </w:pPr>
                      <w:proofErr w:type="gramStart"/>
                      <w:r w:rsidRPr="00A3012D">
                        <w:rPr>
                          <w:rFonts w:ascii="HG丸ｺﾞｼｯｸM-PRO" w:eastAsia="HG丸ｺﾞｼｯｸM-PRO" w:hAnsi="HG丸ｺﾞｼｯｸM-PRO" w:hint="eastAsia"/>
                          <w:sz w:val="24"/>
                        </w:rPr>
                        <w:t>じいちゃんおばあち</w:t>
                      </w:r>
                      <w:proofErr w:type="gramEnd"/>
                    </w:p>
                    <w:p w:rsidR="00554BDD" w:rsidRDefault="00554BDD" w:rsidP="000B4003">
                      <w:pPr>
                        <w:spacing w:line="300" w:lineRule="exact"/>
                        <w:rPr>
                          <w:rFonts w:ascii="HG丸ｺﾞｼｯｸM-PRO" w:eastAsia="HG丸ｺﾞｼｯｸM-PRO" w:hAnsi="HG丸ｺﾞｼｯｸM-PRO" w:hint="eastAsia"/>
                          <w:sz w:val="24"/>
                        </w:rPr>
                      </w:pPr>
                      <w:proofErr w:type="gramStart"/>
                      <w:r w:rsidRPr="00A3012D">
                        <w:rPr>
                          <w:rFonts w:ascii="HG丸ｺﾞｼｯｸM-PRO" w:eastAsia="HG丸ｺﾞｼｯｸM-PRO" w:hAnsi="HG丸ｺﾞｼｯｸM-PRO" w:hint="eastAsia"/>
                          <w:sz w:val="24"/>
                        </w:rPr>
                        <w:t>ゃんと</w:t>
                      </w:r>
                      <w:proofErr w:type="gramEnd"/>
                      <w:r w:rsidRPr="00A3012D">
                        <w:rPr>
                          <w:rFonts w:ascii="HG丸ｺﾞｼｯｸM-PRO" w:eastAsia="HG丸ｺﾞｼｯｸM-PRO" w:hAnsi="HG丸ｺﾞｼｯｸM-PRO" w:hint="eastAsia"/>
                          <w:sz w:val="24"/>
                        </w:rPr>
                        <w:t>一緒に餅つき</w:t>
                      </w:r>
                    </w:p>
                    <w:p w:rsidR="00554BDD" w:rsidRDefault="00554BDD" w:rsidP="000B4003">
                      <w:pPr>
                        <w:spacing w:line="300" w:lineRule="exact"/>
                        <w:rPr>
                          <w:rFonts w:ascii="HG丸ｺﾞｼｯｸM-PRO" w:eastAsia="HG丸ｺﾞｼｯｸM-PRO" w:hAnsi="HG丸ｺﾞｼｯｸM-PRO" w:hint="eastAsia"/>
                          <w:sz w:val="24"/>
                        </w:rPr>
                      </w:pPr>
                      <w:r w:rsidRPr="00A3012D">
                        <w:rPr>
                          <w:rFonts w:ascii="HG丸ｺﾞｼｯｸM-PRO" w:eastAsia="HG丸ｺﾞｼｯｸM-PRO" w:hAnsi="HG丸ｺﾞｼｯｸM-PRO" w:hint="eastAsia"/>
                          <w:sz w:val="24"/>
                        </w:rPr>
                        <w:t>をし、おいしいお餅</w:t>
                      </w:r>
                    </w:p>
                    <w:p w:rsidR="00554BDD" w:rsidRDefault="00554BDD" w:rsidP="000B4003">
                      <w:pPr>
                        <w:spacing w:line="300" w:lineRule="exact"/>
                        <w:rPr>
                          <w:rFonts w:ascii="HG丸ｺﾞｼｯｸM-PRO" w:eastAsia="HG丸ｺﾞｼｯｸM-PRO" w:hAnsi="HG丸ｺﾞｼｯｸM-PRO" w:hint="eastAsia"/>
                          <w:sz w:val="24"/>
                        </w:rPr>
                      </w:pPr>
                      <w:r w:rsidRPr="00A3012D">
                        <w:rPr>
                          <w:rFonts w:ascii="HG丸ｺﾞｼｯｸM-PRO" w:eastAsia="HG丸ｺﾞｼｯｸM-PRO" w:hAnsi="HG丸ｺﾞｼｯｸM-PRO" w:hint="eastAsia"/>
                          <w:sz w:val="24"/>
                        </w:rPr>
                        <w:t>をたくさんいただき</w:t>
                      </w:r>
                    </w:p>
                    <w:p w:rsidR="00554BDD" w:rsidRDefault="00554BDD" w:rsidP="000B4003">
                      <w:pPr>
                        <w:spacing w:line="300" w:lineRule="exact"/>
                        <w:rPr>
                          <w:rFonts w:ascii="HG丸ｺﾞｼｯｸM-PRO" w:eastAsia="HG丸ｺﾞｼｯｸM-PRO" w:hAnsi="HG丸ｺﾞｼｯｸM-PRO" w:hint="eastAsia"/>
                          <w:sz w:val="24"/>
                        </w:rPr>
                      </w:pPr>
                      <w:r w:rsidRPr="00A3012D">
                        <w:rPr>
                          <w:rFonts w:ascii="HG丸ｺﾞｼｯｸM-PRO" w:eastAsia="HG丸ｺﾞｼｯｸM-PRO" w:hAnsi="HG丸ｺﾞｼｯｸM-PRO" w:hint="eastAsia"/>
                          <w:sz w:val="24"/>
                        </w:rPr>
                        <w:t>ました。ありがとう</w:t>
                      </w:r>
                    </w:p>
                    <w:p w:rsidR="00554BDD" w:rsidRPr="00A3012D" w:rsidRDefault="00554BDD" w:rsidP="000B4003">
                      <w:pPr>
                        <w:spacing w:line="300" w:lineRule="exact"/>
                        <w:rPr>
                          <w:rFonts w:ascii="HG丸ｺﾞｼｯｸM-PRO" w:eastAsia="HG丸ｺﾞｼｯｸM-PRO" w:hAnsi="HG丸ｺﾞｼｯｸM-PRO"/>
                          <w:sz w:val="24"/>
                        </w:rPr>
                      </w:pPr>
                      <w:r w:rsidRPr="00A3012D">
                        <w:rPr>
                          <w:rFonts w:ascii="HG丸ｺﾞｼｯｸM-PRO" w:eastAsia="HG丸ｺﾞｼｯｸM-PRO" w:hAnsi="HG丸ｺﾞｼｯｸM-PRO" w:hint="eastAsia"/>
                          <w:sz w:val="24"/>
                        </w:rPr>
                        <w:t>ございました。</w:t>
                      </w:r>
                    </w:p>
                  </w:txbxContent>
                </v:textbox>
              </v:shape>
            </w:pict>
          </mc:Fallback>
        </mc:AlternateContent>
      </w:r>
      <w:r w:rsidR="00ED7A0D">
        <w:rPr>
          <w:rFonts w:ascii="HG丸ｺﾞｼｯｸM-PRO" w:eastAsia="HG丸ｺﾞｼｯｸM-PRO"/>
          <w:b/>
          <w:noProof/>
          <w:sz w:val="32"/>
          <w:szCs w:val="32"/>
        </w:rPr>
        <w:drawing>
          <wp:anchor distT="0" distB="0" distL="114300" distR="114300" simplePos="0" relativeHeight="251855360" behindDoc="0" locked="0" layoutInCell="1" allowOverlap="1" wp14:anchorId="100D63CF" wp14:editId="6CBAB990">
            <wp:simplePos x="0" y="0"/>
            <wp:positionH relativeFrom="column">
              <wp:posOffset>5205730</wp:posOffset>
            </wp:positionH>
            <wp:positionV relativeFrom="paragraph">
              <wp:posOffset>2608580</wp:posOffset>
            </wp:positionV>
            <wp:extent cx="694690" cy="680085"/>
            <wp:effectExtent l="0" t="0" r="0" b="5715"/>
            <wp:wrapNone/>
            <wp:docPr id="300" name="図 300" descr="C:\Users\800657\AppData\Local\Microsoft\Windows\Temporary Internet Files\Content.IE5\9JW5XCQU\MC90042890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800657\AppData\Local\Microsoft\Windows\Temporary Internet Files\Content.IE5\9JW5XCQU\MC900428907[1].w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4690" cy="680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7A0D">
        <w:rPr>
          <w:noProof/>
          <w:sz w:val="24"/>
        </w:rPr>
        <w:drawing>
          <wp:anchor distT="0" distB="0" distL="114300" distR="114300" simplePos="0" relativeHeight="251876864" behindDoc="1" locked="0" layoutInCell="1" allowOverlap="1" wp14:anchorId="1EF16481" wp14:editId="2DA9796A">
            <wp:simplePos x="0" y="0"/>
            <wp:positionH relativeFrom="column">
              <wp:posOffset>3187065</wp:posOffset>
            </wp:positionH>
            <wp:positionV relativeFrom="paragraph">
              <wp:posOffset>1330325</wp:posOffset>
            </wp:positionV>
            <wp:extent cx="2698750" cy="1952784"/>
            <wp:effectExtent l="0" t="0" r="6350" b="9525"/>
            <wp:wrapNone/>
            <wp:docPr id="13" name="図 13" descr="J:\s2\課共有２\H26写真\2014-12-21 H261221 秋の友愛訪問\H261221 秋の友愛訪問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s2\課共有２\H26写真\2014-12-21 H261221 秋の友愛訪問\H261221 秋の友愛訪問 0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2041" cy="1955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7A0D">
        <w:rPr>
          <w:noProof/>
        </w:rPr>
        <w:drawing>
          <wp:anchor distT="0" distB="0" distL="114300" distR="114300" simplePos="0" relativeHeight="251874816" behindDoc="0" locked="0" layoutInCell="1" allowOverlap="1" wp14:anchorId="091FD078" wp14:editId="248D4956">
            <wp:simplePos x="0" y="0"/>
            <wp:positionH relativeFrom="column">
              <wp:posOffset>1052830</wp:posOffset>
            </wp:positionH>
            <wp:positionV relativeFrom="paragraph">
              <wp:posOffset>1649095</wp:posOffset>
            </wp:positionV>
            <wp:extent cx="1707515" cy="1282700"/>
            <wp:effectExtent l="0" t="0" r="6985"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61205 保育所餅つき 03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07515" cy="1282700"/>
                    </a:xfrm>
                    <a:prstGeom prst="rect">
                      <a:avLst/>
                    </a:prstGeom>
                  </pic:spPr>
                </pic:pic>
              </a:graphicData>
            </a:graphic>
            <wp14:sizeRelH relativeFrom="margin">
              <wp14:pctWidth>0</wp14:pctWidth>
            </wp14:sizeRelH>
            <wp14:sizeRelV relativeFrom="margin">
              <wp14:pctHeight>0</wp14:pctHeight>
            </wp14:sizeRelV>
          </wp:anchor>
        </w:drawing>
      </w:r>
      <w:r w:rsidR="00135F5B" w:rsidRPr="005F7351">
        <w:rPr>
          <w:noProof/>
          <w:sz w:val="28"/>
        </w:rPr>
        <mc:AlternateContent>
          <mc:Choice Requires="wps">
            <w:drawing>
              <wp:anchor distT="0" distB="0" distL="114300" distR="114300" simplePos="0" relativeHeight="251821568" behindDoc="0" locked="0" layoutInCell="1" allowOverlap="1" wp14:anchorId="16E975E5" wp14:editId="155C89B7">
                <wp:simplePos x="0" y="0"/>
                <wp:positionH relativeFrom="column">
                  <wp:posOffset>3090545</wp:posOffset>
                </wp:positionH>
                <wp:positionV relativeFrom="paragraph">
                  <wp:posOffset>320675</wp:posOffset>
                </wp:positionV>
                <wp:extent cx="2847975" cy="1092200"/>
                <wp:effectExtent l="0" t="0" r="9525" b="0"/>
                <wp:wrapNone/>
                <wp:docPr id="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092200"/>
                        </a:xfrm>
                        <a:prstGeom prst="rect">
                          <a:avLst/>
                        </a:prstGeom>
                        <a:solidFill>
                          <a:srgbClr val="FFFFFF"/>
                        </a:solidFill>
                        <a:ln w="9525">
                          <a:noFill/>
                          <a:miter lim="800000"/>
                          <a:headEnd/>
                          <a:tailEnd/>
                        </a:ln>
                      </wps:spPr>
                      <wps:txbx>
                        <w:txbxContent>
                          <w:p w:rsidR="00554BDD" w:rsidRPr="00A3012D" w:rsidRDefault="00554BDD" w:rsidP="00A3012D">
                            <w:pPr>
                              <w:spacing w:line="300" w:lineRule="exact"/>
                              <w:ind w:firstLineChars="100" w:firstLine="240"/>
                              <w:rPr>
                                <w:rFonts w:ascii="HG丸ｺﾞｼｯｸM-PRO" w:eastAsia="HG丸ｺﾞｼｯｸM-PRO" w:hAnsi="HG丸ｺﾞｼｯｸM-PRO"/>
                                <w:sz w:val="24"/>
                              </w:rPr>
                            </w:pPr>
                            <w:r w:rsidRPr="00A3012D">
                              <w:rPr>
                                <w:rFonts w:ascii="HG丸ｺﾞｼｯｸM-PRO" w:eastAsia="HG丸ｺﾞｼｯｸM-PRO" w:hAnsi="HG丸ｺﾞｼｯｸM-PRO" w:hint="eastAsia"/>
                                <w:noProof/>
                                <w:sz w:val="24"/>
                              </w:rPr>
                              <w:t>１</w:t>
                            </w:r>
                            <w:r>
                              <w:rPr>
                                <w:rFonts w:ascii="HG丸ｺﾞｼｯｸM-PRO" w:eastAsia="HG丸ｺﾞｼｯｸM-PRO" w:hAnsi="HG丸ｺﾞｼｯｸM-PRO" w:hint="eastAsia"/>
                                <w:noProof/>
                                <w:sz w:val="24"/>
                              </w:rPr>
                              <w:t>２月２１</w:t>
                            </w:r>
                            <w:r w:rsidRPr="00A3012D">
                              <w:rPr>
                                <w:rFonts w:ascii="HG丸ｺﾞｼｯｸM-PRO" w:eastAsia="HG丸ｺﾞｼｯｸM-PRO" w:hAnsi="HG丸ｺﾞｼｯｸM-PRO" w:hint="eastAsia"/>
                                <w:noProof/>
                                <w:sz w:val="24"/>
                              </w:rPr>
                              <w:t>日（日）、民生児童委員の方々が一人暮らし高齢者３０名の方々に、クリスマス時期にふさわしいケーキを持って、安否確認を兼ねた声かけのための訪問を実施されました</w:t>
                            </w:r>
                            <w:r>
                              <w:rPr>
                                <w:rFonts w:ascii="HG丸ｺﾞｼｯｸM-PRO" w:eastAsia="HG丸ｺﾞｼｯｸM-PRO" w:hAnsi="HG丸ｺﾞｼｯｸM-PRO" w:hint="eastAsia"/>
                                <w:noProof/>
                                <w:sz w:val="24"/>
                              </w:rPr>
                              <w:t>。</w:t>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43.35pt;margin-top:25.25pt;width:224.25pt;height:86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" stroked="f">
                <v:textbox inset="0,,0">
                  <w:txbxContent>
                    <w:p w:rsidR="00554BDD" w:rsidRPr="00A3012D" w:rsidRDefault="00554BDD" w:rsidP="00A3012D">
                      <w:pPr>
                        <w:spacing w:line="300" w:lineRule="exact"/>
                        <w:ind w:firstLineChars="100" w:firstLine="240"/>
                        <w:rPr>
                          <w:rFonts w:ascii="HG丸ｺﾞｼｯｸM-PRO" w:eastAsia="HG丸ｺﾞｼｯｸM-PRO" w:hAnsi="HG丸ｺﾞｼｯｸM-PRO"/>
                          <w:sz w:val="24"/>
                        </w:rPr>
                      </w:pPr>
                      <w:r w:rsidRPr="00A3012D">
                        <w:rPr>
                          <w:rFonts w:ascii="HG丸ｺﾞｼｯｸM-PRO" w:eastAsia="HG丸ｺﾞｼｯｸM-PRO" w:hAnsi="HG丸ｺﾞｼｯｸM-PRO" w:hint="eastAsia"/>
                          <w:noProof/>
                          <w:sz w:val="24"/>
                        </w:rPr>
                        <w:t>１</w:t>
                      </w:r>
                      <w:r>
                        <w:rPr>
                          <w:rFonts w:ascii="HG丸ｺﾞｼｯｸM-PRO" w:eastAsia="HG丸ｺﾞｼｯｸM-PRO" w:hAnsi="HG丸ｺﾞｼｯｸM-PRO" w:hint="eastAsia"/>
                          <w:noProof/>
                          <w:sz w:val="24"/>
                        </w:rPr>
                        <w:t>２月２１</w:t>
                      </w:r>
                      <w:r w:rsidRPr="00A3012D">
                        <w:rPr>
                          <w:rFonts w:ascii="HG丸ｺﾞｼｯｸM-PRO" w:eastAsia="HG丸ｺﾞｼｯｸM-PRO" w:hAnsi="HG丸ｺﾞｼｯｸM-PRO" w:hint="eastAsia"/>
                          <w:noProof/>
                          <w:sz w:val="24"/>
                        </w:rPr>
                        <w:t>日（日）、民生児童委員の方々が一人暮らし高齢者３０名の方々に、クリスマス時期にふさわしいケーキを持って、安否確認を兼ねた声かけのための訪問を実施されました</w:t>
                      </w:r>
                      <w:r>
                        <w:rPr>
                          <w:rFonts w:ascii="HG丸ｺﾞｼｯｸM-PRO" w:eastAsia="HG丸ｺﾞｼｯｸM-PRO" w:hAnsi="HG丸ｺﾞｼｯｸM-PRO" w:hint="eastAsia"/>
                          <w:noProof/>
                          <w:sz w:val="24"/>
                        </w:rPr>
                        <w:t>。</w:t>
                      </w:r>
                    </w:p>
                  </w:txbxContent>
                </v:textbox>
              </v:shape>
            </w:pict>
          </mc:Fallback>
        </mc:AlternateContent>
      </w:r>
      <w:r w:rsidR="00177AED">
        <w:rPr>
          <w:noProof/>
        </w:rPr>
        <mc:AlternateContent>
          <mc:Choice Requires="wps">
            <w:drawing>
              <wp:anchor distT="0" distB="0" distL="114300" distR="114300" simplePos="0" relativeHeight="251796992" behindDoc="0" locked="0" layoutInCell="1" allowOverlap="1" wp14:anchorId="50FDA184" wp14:editId="2D2A2071">
                <wp:simplePos x="0" y="0"/>
                <wp:positionH relativeFrom="column">
                  <wp:posOffset>-232410</wp:posOffset>
                </wp:positionH>
                <wp:positionV relativeFrom="paragraph">
                  <wp:posOffset>856615</wp:posOffset>
                </wp:positionV>
                <wp:extent cx="2621280" cy="331470"/>
                <wp:effectExtent l="0" t="0" r="0" b="0"/>
                <wp:wrapNone/>
                <wp:docPr id="2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331470"/>
                        </a:xfrm>
                        <a:prstGeom prst="rect">
                          <a:avLst/>
                        </a:prstGeom>
                        <a:noFill/>
                        <a:ln w="9525">
                          <a:noFill/>
                          <a:miter lim="800000"/>
                          <a:headEnd/>
                          <a:tailEnd/>
                        </a:ln>
                      </wps:spPr>
                      <wps:txbx>
                        <w:txbxContent>
                          <w:p w:rsidR="00554BDD" w:rsidRPr="00A3012D" w:rsidRDefault="00554BDD" w:rsidP="00F07912">
                            <w:pPr>
                              <w:jc w:val="center"/>
                              <w:rPr>
                                <w:rFonts w:ascii="HG丸ｺﾞｼｯｸM-PRO" w:eastAsia="HG丸ｺﾞｼｯｸM-PRO" w:hAnsi="HG丸ｺﾞｼｯｸM-PRO"/>
                                <w:b/>
                                <w:sz w:val="26"/>
                                <w:szCs w:val="26"/>
                              </w:rPr>
                            </w:pPr>
                            <w:r w:rsidRPr="00A3012D">
                              <w:rPr>
                                <w:rFonts w:ascii="HG丸ｺﾞｼｯｸM-PRO" w:eastAsia="HG丸ｺﾞｼｯｸM-PRO" w:hAnsi="HG丸ｺﾞｼｯｸM-PRO" w:hint="eastAsia"/>
                                <w:b/>
                                <w:sz w:val="26"/>
                                <w:szCs w:val="26"/>
                              </w:rPr>
                              <w:t>もちつき会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8.3pt;margin-top:67.45pt;width:206.4pt;height:26.1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" filled="f" stroked="f">
                <v:textbox>
                  <w:txbxContent>
                    <w:p w:rsidR="00554BDD" w:rsidRPr="00A3012D" w:rsidRDefault="00554BDD" w:rsidP="00F07912">
                      <w:pPr>
                        <w:jc w:val="center"/>
                        <w:rPr>
                          <w:rFonts w:ascii="HG丸ｺﾞｼｯｸM-PRO" w:eastAsia="HG丸ｺﾞｼｯｸM-PRO" w:hAnsi="HG丸ｺﾞｼｯｸM-PRO"/>
                          <w:b/>
                          <w:sz w:val="26"/>
                          <w:szCs w:val="26"/>
                        </w:rPr>
                      </w:pPr>
                      <w:r w:rsidRPr="00A3012D">
                        <w:rPr>
                          <w:rFonts w:ascii="HG丸ｺﾞｼｯｸM-PRO" w:eastAsia="HG丸ｺﾞｼｯｸM-PRO" w:hAnsi="HG丸ｺﾞｼｯｸM-PRO" w:hint="eastAsia"/>
                          <w:b/>
                          <w:sz w:val="26"/>
                          <w:szCs w:val="26"/>
                        </w:rPr>
                        <w:t>もちつき会</w:t>
                      </w:r>
                    </w:p>
                  </w:txbxContent>
                </v:textbox>
              </v:shape>
            </w:pict>
          </mc:Fallback>
        </mc:AlternateContent>
      </w:r>
      <w:r w:rsidR="00177AED">
        <w:rPr>
          <w:noProof/>
        </w:rPr>
        <mc:AlternateContent>
          <mc:Choice Requires="wpg">
            <w:drawing>
              <wp:anchor distT="0" distB="0" distL="114300" distR="114300" simplePos="0" relativeHeight="251807232" behindDoc="1" locked="0" layoutInCell="1" allowOverlap="1" wp14:anchorId="442B6093" wp14:editId="4F24B2DB">
                <wp:simplePos x="0" y="0"/>
                <wp:positionH relativeFrom="column">
                  <wp:posOffset>-593090</wp:posOffset>
                </wp:positionH>
                <wp:positionV relativeFrom="paragraph">
                  <wp:posOffset>851535</wp:posOffset>
                </wp:positionV>
                <wp:extent cx="3307080" cy="340360"/>
                <wp:effectExtent l="0" t="0" r="7620" b="40640"/>
                <wp:wrapNone/>
                <wp:docPr id="280" name="グループ化 280"/>
                <wp:cNvGraphicFramePr/>
                <a:graphic xmlns:a="http://schemas.openxmlformats.org/drawingml/2006/main">
                  <a:graphicData uri="http://schemas.microsoft.com/office/word/2010/wordprocessingGroup">
                    <wpg:wgp>
                      <wpg:cNvGrpSpPr/>
                      <wpg:grpSpPr>
                        <a:xfrm>
                          <a:off x="0" y="0"/>
                          <a:ext cx="3307080" cy="340360"/>
                          <a:chOff x="0" y="0"/>
                          <a:chExt cx="2059045" cy="276293"/>
                        </a:xfrm>
                      </wpg:grpSpPr>
                      <wps:wsp>
                        <wps:cNvPr id="282" name="正方形/長方形 282"/>
                        <wps:cNvSpPr/>
                        <wps:spPr>
                          <a:xfrm>
                            <a:off x="203931" y="13156"/>
                            <a:ext cx="1651000" cy="210185"/>
                          </a:xfrm>
                          <a:prstGeom prst="rect">
                            <a:avLst/>
                          </a:prstGeom>
                          <a:solidFill>
                            <a:srgbClr val="E6EDF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直線コネクタ 283"/>
                        <wps:cNvCnPr/>
                        <wps:spPr>
                          <a:xfrm>
                            <a:off x="13157" y="276293"/>
                            <a:ext cx="2045335" cy="0"/>
                          </a:xfrm>
                          <a:prstGeom prst="line">
                            <a:avLst/>
                          </a:prstGeom>
                          <a:noFill/>
                          <a:ln w="76200" cap="flat" cmpd="thinThick" algn="ctr">
                            <a:solidFill>
                              <a:srgbClr val="4F81BD">
                                <a:shade val="95000"/>
                                <a:satMod val="105000"/>
                              </a:srgbClr>
                            </a:solidFill>
                            <a:prstDash val="solid"/>
                          </a:ln>
                          <a:effectLst/>
                        </wps:spPr>
                        <wps:bodyPr/>
                      </wps:wsp>
                      <wps:wsp>
                        <wps:cNvPr id="284" name="直線コネクタ 284"/>
                        <wps:cNvCnPr/>
                        <wps:spPr>
                          <a:xfrm>
                            <a:off x="13157" y="0"/>
                            <a:ext cx="2045335" cy="0"/>
                          </a:xfrm>
                          <a:prstGeom prst="line">
                            <a:avLst/>
                          </a:prstGeom>
                          <a:noFill/>
                          <a:ln w="9525" cap="flat" cmpd="sng" algn="ctr">
                            <a:solidFill>
                              <a:srgbClr val="4F81BD">
                                <a:shade val="95000"/>
                                <a:satMod val="105000"/>
                              </a:srgbClr>
                            </a:solidFill>
                            <a:prstDash val="solid"/>
                          </a:ln>
                          <a:effectLst/>
                        </wps:spPr>
                        <wps:bodyPr/>
                      </wps:wsp>
                      <pic:pic xmlns:pic="http://schemas.openxmlformats.org/drawingml/2006/picture">
                        <pic:nvPicPr>
                          <pic:cNvPr id="285" name="図 285" descr="C:\Users\800656\AppData\Local\Microsoft\Windows\Temporary Internet Files\Content.IE5\MBGHYJXS\MC900441359[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9735"/>
                            <a:ext cx="203931" cy="203931"/>
                          </a:xfrm>
                          <a:prstGeom prst="rect">
                            <a:avLst/>
                          </a:prstGeom>
                          <a:noFill/>
                          <a:ln>
                            <a:noFill/>
                          </a:ln>
                        </pic:spPr>
                      </pic:pic>
                      <pic:pic xmlns:pic="http://schemas.openxmlformats.org/drawingml/2006/picture">
                        <pic:nvPicPr>
                          <pic:cNvPr id="286" name="図 286" descr="C:\Users\800656\AppData\Local\Microsoft\Windows\Temporary Internet Files\Content.IE5\MBGHYJXS\MC900441359[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855114" y="19735"/>
                            <a:ext cx="203931" cy="20393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280" o:spid="_x0000_s1026" style="position:absolute;left:0;text-align:left;margin-left:-46.7pt;margin-top:67.05pt;width:260.4pt;height:26.8pt;z-index:-251509248;mso-width-relative:margin;mso-height-relative:margin" coordsize="20590,2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">
                <v:rect id="正方形/長方形 282" o:spid="_x0000_s1027" style="position:absolute;left:2039;top:131;width:16510;height: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TsbsMA&#10;AADcAAAADwAAAGRycy9kb3ducmV2LnhtbESPQYvCMBSE78L+h/AWvGm6PRTtGkWEFfGyqAXx9mje&#10;NsXmpTZR67/fCILHYWa+YWaL3jbiRp2vHSv4GicgiEuna64UFIef0QSED8gaG8ek4EEeFvOPwQxz&#10;7e68o9s+VCJC2OeowITQ5lL60pBFP3YtcfT+XGcxRNlVUnd4j3DbyDRJMmmx5rhgsKWVofK8v1oF&#10;2/XF7JLVsdEHPfWX4jdLTyFTavjZL79BBOrDO/xqb7SCdJLC80w8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TsbsMAAADcAAAADwAAAAAAAAAAAAAAAACYAgAAZHJzL2Rv&#10;d25yZXYueG1sUEsFBgAAAAAEAAQA9QAAAIgDAAAAAA==&#10;" fillcolor="#e6edf6" stroked="f" strokeweight="2pt"/>
                <v:line id="直線コネクタ 283" o:spid="_x0000_s1028" style="position:absolute;visibility:visible;mso-wrap-style:square" from="131,2762" to="20584,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7UosQAAADcAAAADwAAAGRycy9kb3ducmV2LnhtbESPQWvCQBSE7wX/w/IEb3WTCDZEVxFB&#10;KthLbQ96e2SfSTD7Nt1dTfz3bqHQ4zAz3zDL9WBacSfnG8sK0mkCgri0uuFKwffX7jUH4QOyxtYy&#10;KXiQh/Vq9LLEQtueP+l+DJWIEPYFKqhD6AopfVmTQT+1HXH0LtYZDFG6SmqHfYSbVmZJMpcGG44L&#10;NXa0ram8Hm9Gwc/88PbxfnOnNN9hFlq7SZtzr9RkPGwWIAIN4T/8195rBVk+g98z8Qj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TtSixAAAANwAAAAPAAAAAAAAAAAA&#10;AAAAAKECAABkcnMvZG93bnJldi54bWxQSwUGAAAAAAQABAD5AAAAkgMAAAAA&#10;" strokecolor="#4a7ebb" strokeweight="6pt">
                  <v:stroke linestyle="thinThick"/>
                </v:line>
                <v:line id="直線コネクタ 284" o:spid="_x0000_s1029" style="position:absolute;visibility:visible;mso-wrap-style:square" from="131,0" to="20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8tcMAAADcAAAADwAAAGRycy9kb3ducmV2LnhtbESPT2sCMRTE7wW/Q3hCb5pVi9jVKCII&#10;HnrwH7TH1+S5Wdy8rJuo229vBKHHYWZ+w8wWravEjZpQelYw6GcgiLU3JRcKjod1bwIiRGSDlWdS&#10;8EcBFvPO2wxz4++8o9s+FiJBOOSowMZY51IGbclh6PuaOHkn3ziMSTaFNA3eE9xVcphlY+mw5LRg&#10;saaVJX3eX52Cb4tf263+jeRHP0ttCmP85VOp9267nIKI1Mb/8Ku9MQqGkw94nklH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zfLXDAAAA3AAAAA8AAAAAAAAAAAAA&#10;AAAAoQIAAGRycy9kb3ducmV2LnhtbFBLBQYAAAAABAAEAPkAAACRAwAAAAA=&#10;" strokecolor="#4a7ebb"/>
                <v:shape id="図 285" o:spid="_x0000_s1030" type="#_x0000_t75" style="position:absolute;top:197;width:2039;height: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NI2bGAAAA3AAAAA8AAABkcnMvZG93bnJldi54bWxEj09rAjEUxO+FfofwCt5qVmlFt0YpQmsR&#10;Pfin9PrYvG4WNy9hE9fdb2+EQo/DzPyGmS87W4uWmlA5VjAaZiCIC6crLhWcjh/PUxAhImusHZOC&#10;ngIsF48Pc8y1u/Ke2kMsRYJwyFGBidHnUobCkMUwdJ44eb+usRiTbEqpG7wmuK3lOMsm0mLFacGg&#10;p5Wh4ny4WAUXs/Evk9lqF/rvz/bk/U/Xb9dKDZ669zcQkbr4H/5rf2kF4+kr3M+kIyA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w0jZsYAAADcAAAADwAAAAAAAAAAAAAA&#10;AACfAgAAZHJzL2Rvd25yZXYueG1sUEsFBgAAAAAEAAQA9wAAAJIDAAAAAA==&#10;">
                  <v:imagedata r:id="rId24" o:title="MC900441359[1]"/>
                  <v:path arrowok="t"/>
                </v:shape>
                <v:shape id="図 286" o:spid="_x0000_s1031" type="#_x0000_t75" style="position:absolute;left:18551;top:197;width:2039;height: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fvRHFAAAA3AAAAA8AAABkcnMvZG93bnJldi54bWxEj0FrAjEUhO+F/ofwCr3VbKUsdjWKCNVS&#10;2oNW8frYPDeLm5ewievuv28EocdhZr5hZoveNqKjNtSOFbyOMhDEpdM1Vwr2vx8vExAhImtsHJOC&#10;gQIs5o8PMyy0u/KWul2sRIJwKFCBidEXUobSkMUwcp44eSfXWoxJtpXULV4T3DZynGW5tFhzWjDo&#10;aWWoPO8uVsHFfPm3/H31E4bDutt7f+yH741Sz0/9cgoiUh//w/f2p1YwnuRwO5OO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370RxQAAANwAAAAPAAAAAAAAAAAAAAAA&#10;AJ8CAABkcnMvZG93bnJldi54bWxQSwUGAAAAAAQABAD3AAAAkQMAAAAA&#10;">
                  <v:imagedata r:id="rId24" o:title="MC900441359[1]"/>
                  <v:path arrowok="t"/>
                </v:shape>
              </v:group>
            </w:pict>
          </mc:Fallback>
        </mc:AlternateContent>
      </w:r>
      <w:r w:rsidR="00177AED">
        <w:rPr>
          <w:noProof/>
        </w:rPr>
        <mc:AlternateContent>
          <mc:Choice Requires="wps">
            <w:drawing>
              <wp:anchor distT="0" distB="0" distL="114300" distR="114300" simplePos="0" relativeHeight="251670016" behindDoc="0" locked="0" layoutInCell="1" allowOverlap="1" wp14:anchorId="4DEE5206" wp14:editId="4ACDA18C">
                <wp:simplePos x="0" y="0"/>
                <wp:positionH relativeFrom="column">
                  <wp:posOffset>-797560</wp:posOffset>
                </wp:positionH>
                <wp:positionV relativeFrom="paragraph">
                  <wp:posOffset>3387725</wp:posOffset>
                </wp:positionV>
                <wp:extent cx="6848475" cy="1898650"/>
                <wp:effectExtent l="0" t="0" r="28575" b="25400"/>
                <wp:wrapNone/>
                <wp:docPr id="9"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1898650"/>
                        </a:xfrm>
                        <a:prstGeom prst="rect">
                          <a:avLst/>
                        </a:prstGeom>
                        <a:noFill/>
                        <a:ln w="9525"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54BDD" w:rsidRDefault="00554BDD" w:rsidP="007D5876">
                            <w:pPr>
                              <w:pStyle w:val="Web"/>
                              <w:spacing w:before="0" w:beforeAutospacing="0" w:after="0" w:afterAutospacing="0" w:line="280" w:lineRule="exact"/>
                              <w:rPr>
                                <w:rFonts w:ascii="HG丸ｺﾞｼｯｸM-PRO" w:eastAsia="HG丸ｺﾞｼｯｸM-PRO" w:hAnsi="HG丸ｺﾞｼｯｸM-PRO" w:cs="Times New Roman"/>
                                <w:b/>
                                <w:bCs/>
                                <w:color w:val="000000"/>
                              </w:rPr>
                            </w:pPr>
                            <w:r>
                              <w:rPr>
                                <w:rFonts w:ascii="HG丸ｺﾞｼｯｸM-PRO" w:eastAsia="HG丸ｺﾞｼｯｸM-PRO" w:hAnsi="HG丸ｺﾞｼｯｸM-PRO" w:cs="Times New Roman" w:hint="eastAsia"/>
                                <w:b/>
                                <w:bCs/>
                                <w:color w:val="000000"/>
                              </w:rPr>
                              <w:t>ご寄付お礼（愛と誠銀行）</w:t>
                            </w:r>
                          </w:p>
                          <w:p w:rsidR="00554BDD" w:rsidRDefault="00554BDD" w:rsidP="007D5876">
                            <w:pPr>
                              <w:pStyle w:val="Web"/>
                              <w:spacing w:before="0" w:beforeAutospacing="0" w:after="0" w:afterAutospacing="0" w:line="280" w:lineRule="exact"/>
                              <w:rPr>
                                <w:rFonts w:ascii="HG丸ｺﾞｼｯｸM-PRO" w:eastAsia="HG丸ｺﾞｼｯｸM-PRO" w:hAnsi="HG丸ｺﾞｼｯｸM-PRO" w:cs="Times New Roman"/>
                                <w:bCs/>
                                <w:color w:val="000000"/>
                                <w:sz w:val="22"/>
                                <w:szCs w:val="22"/>
                              </w:rPr>
                            </w:pPr>
                            <w:r>
                              <w:rPr>
                                <w:rFonts w:ascii="HG丸ｺﾞｼｯｸM-PRO" w:eastAsia="HG丸ｺﾞｼｯｸM-PRO" w:hAnsi="HG丸ｺﾞｼｯｸM-PRO" w:cs="Times New Roman" w:hint="eastAsia"/>
                                <w:bCs/>
                                <w:color w:val="000000"/>
                                <w:sz w:val="22"/>
                                <w:szCs w:val="22"/>
                              </w:rPr>
                              <w:t xml:space="preserve">　　若林　清様（持田）、富山市老人クラブ連合会より地域社会に貢献され表彰を受けられました。今般</w:t>
                            </w:r>
                          </w:p>
                          <w:p w:rsidR="00554BDD" w:rsidRPr="000B4003" w:rsidRDefault="00554BDD" w:rsidP="000B4003">
                            <w:pPr>
                              <w:pStyle w:val="Web"/>
                              <w:spacing w:before="0" w:beforeAutospacing="0" w:after="0" w:afterAutospacing="0" w:line="280" w:lineRule="exact"/>
                              <w:ind w:left="440" w:hangingChars="200" w:hanging="440"/>
                              <w:rPr>
                                <w:rFonts w:ascii="HG丸ｺﾞｼｯｸM-PRO" w:eastAsia="HG丸ｺﾞｼｯｸM-PRO" w:hAnsi="HG丸ｺﾞｼｯｸM-PRO" w:cs="Times New Roman"/>
                                <w:bCs/>
                                <w:color w:val="000000"/>
                                <w:sz w:val="22"/>
                                <w:szCs w:val="22"/>
                              </w:rPr>
                            </w:pPr>
                            <w:r>
                              <w:rPr>
                                <w:rFonts w:ascii="HG丸ｺﾞｼｯｸM-PRO" w:eastAsia="HG丸ｺﾞｼｯｸM-PRO" w:hAnsi="HG丸ｺﾞｼｯｸM-PRO" w:cs="Times New Roman" w:hint="eastAsia"/>
                                <w:bCs/>
                                <w:color w:val="000000"/>
                                <w:sz w:val="22"/>
                                <w:szCs w:val="22"/>
                              </w:rPr>
                              <w:t xml:space="preserve">　　婦中熊野地区社会福祉協議会にご寄付をいただき有難うございました。地域福祉事業に有効に活用　　させていただきます。</w:t>
                            </w:r>
                            <w:bookmarkStart w:id="0" w:name="_GoBack"/>
                            <w:bookmarkEnd w:id="0"/>
                          </w:p>
                          <w:p w:rsidR="00554BDD" w:rsidRPr="00AD1BE7" w:rsidRDefault="00554BDD" w:rsidP="007D5876">
                            <w:pPr>
                              <w:pStyle w:val="Web"/>
                              <w:spacing w:before="0" w:beforeAutospacing="0" w:after="0" w:afterAutospacing="0" w:line="280" w:lineRule="exact"/>
                              <w:rPr>
                                <w:rFonts w:ascii="HG丸ｺﾞｼｯｸM-PRO" w:eastAsia="HG丸ｺﾞｼｯｸM-PRO" w:hAnsi="HG丸ｺﾞｼｯｸM-PRO" w:cs="Times New Roman"/>
                                <w:b/>
                                <w:bCs/>
                                <w:color w:val="000000"/>
                              </w:rPr>
                            </w:pPr>
                            <w:r w:rsidRPr="00114594">
                              <w:rPr>
                                <w:rFonts w:ascii="HG丸ｺﾞｼｯｸM-PRO" w:eastAsia="HG丸ｺﾞｼｯｸM-PRO" w:hAnsi="HG丸ｺﾞｼｯｸM-PRO" w:cs="Times New Roman" w:hint="eastAsia"/>
                                <w:b/>
                                <w:bCs/>
                                <w:color w:val="000000"/>
                              </w:rPr>
                              <w:t>富山市「愛と誠銀行」</w:t>
                            </w:r>
                          </w:p>
                          <w:p w:rsidR="00554BDD" w:rsidRPr="00114594" w:rsidRDefault="00554BDD" w:rsidP="007D5876">
                            <w:pPr>
                              <w:pStyle w:val="Web"/>
                              <w:spacing w:before="0" w:beforeAutospacing="0" w:after="0" w:afterAutospacing="0" w:line="280" w:lineRule="exact"/>
                              <w:ind w:left="220" w:hangingChars="100" w:hanging="220"/>
                              <w:rPr>
                                <w:rFonts w:ascii="HG丸ｺﾞｼｯｸM-PRO" w:eastAsia="HG丸ｺﾞｼｯｸM-PRO" w:hAnsi="HG丸ｺﾞｼｯｸM-PRO"/>
                                <w:sz w:val="22"/>
                                <w:szCs w:val="22"/>
                              </w:rPr>
                            </w:pPr>
                            <w:r w:rsidRPr="00114594">
                              <w:rPr>
                                <w:rFonts w:ascii="HG丸ｺﾞｼｯｸM-PRO" w:eastAsia="HG丸ｺﾞｼｯｸM-PRO" w:hAnsi="HG丸ｺﾞｼｯｸM-PRO" w:cs="Times New Roman" w:hint="eastAsia"/>
                                <w:color w:val="000000"/>
                                <w:sz w:val="22"/>
                                <w:szCs w:val="22"/>
                              </w:rPr>
                              <w:t>・亡き人の供養にと預託される人、結婚・出産の記念にと預託される人等、心温まるケースで寄せられた善意の預託（寄付金）は「校下（地区）福祉協議会事業」「交通遺児事業」「ボランティア育成事業」「福祉団体等に」役立っています。</w:t>
                            </w:r>
                          </w:p>
                          <w:p w:rsidR="00554BDD" w:rsidRPr="00114594" w:rsidRDefault="00554BDD" w:rsidP="007D5876">
                            <w:pPr>
                              <w:pStyle w:val="Web"/>
                              <w:spacing w:before="0" w:beforeAutospacing="0" w:after="0" w:afterAutospacing="0" w:line="280" w:lineRule="exact"/>
                              <w:ind w:left="220" w:hangingChars="100" w:hanging="220"/>
                              <w:rPr>
                                <w:rFonts w:ascii="HG丸ｺﾞｼｯｸM-PRO" w:eastAsia="HG丸ｺﾞｼｯｸM-PRO" w:hAnsi="HG丸ｺﾞｼｯｸM-PRO" w:cs="Times New Roman"/>
                                <w:color w:val="000000"/>
                                <w:sz w:val="22"/>
                                <w:szCs w:val="22"/>
                              </w:rPr>
                            </w:pPr>
                            <w:r w:rsidRPr="00114594">
                              <w:rPr>
                                <w:rFonts w:ascii="HG丸ｺﾞｼｯｸM-PRO" w:eastAsia="HG丸ｺﾞｼｯｸM-PRO" w:hAnsi="HG丸ｺﾞｼｯｸM-PRO" w:cs="Times New Roman" w:hint="eastAsia"/>
                                <w:color w:val="000000"/>
                                <w:sz w:val="22"/>
                                <w:szCs w:val="22"/>
                              </w:rPr>
                              <w:t>・地域の皆さんが今後何らかの預託をされる場合、婦中熊野地区社会福祉協議会事業に役立ててもらいたい旨を添えて預託をお願い致します。</w:t>
                            </w:r>
                          </w:p>
                          <w:p w:rsidR="00554BDD" w:rsidRPr="008B1F30" w:rsidRDefault="00554BDD" w:rsidP="008B1F30">
                            <w:pPr>
                              <w:spacing w:line="300" w:lineRule="exact"/>
                              <w:ind w:firstLineChars="200" w:firstLine="440"/>
                              <w:rPr>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039" type="#_x0000_t202" style="position:absolute;left:0;text-align:left;margin-left:-62.8pt;margin-top:266.75pt;width:539.25pt;height:14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" filled="f">
                <v:stroke linestyle="thickThin"/>
                <v:textbox inset="5.85pt,.7pt,5.85pt,.7pt">
                  <w:txbxContent>
                    <w:p w:rsidR="00554BDD" w:rsidRDefault="00554BDD" w:rsidP="007D5876">
                      <w:pPr>
                        <w:pStyle w:val="Web"/>
                        <w:spacing w:before="0" w:beforeAutospacing="0" w:after="0" w:afterAutospacing="0" w:line="280" w:lineRule="exact"/>
                        <w:rPr>
                          <w:rFonts w:ascii="HG丸ｺﾞｼｯｸM-PRO" w:eastAsia="HG丸ｺﾞｼｯｸM-PRO" w:hAnsi="HG丸ｺﾞｼｯｸM-PRO" w:cs="Times New Roman"/>
                          <w:b/>
                          <w:bCs/>
                          <w:color w:val="000000"/>
                        </w:rPr>
                      </w:pPr>
                      <w:r>
                        <w:rPr>
                          <w:rFonts w:ascii="HG丸ｺﾞｼｯｸM-PRO" w:eastAsia="HG丸ｺﾞｼｯｸM-PRO" w:hAnsi="HG丸ｺﾞｼｯｸM-PRO" w:cs="Times New Roman" w:hint="eastAsia"/>
                          <w:b/>
                          <w:bCs/>
                          <w:color w:val="000000"/>
                        </w:rPr>
                        <w:t>ご寄付お礼（愛と誠銀行）</w:t>
                      </w:r>
                    </w:p>
                    <w:p w:rsidR="00554BDD" w:rsidRDefault="00554BDD" w:rsidP="007D5876">
                      <w:pPr>
                        <w:pStyle w:val="Web"/>
                        <w:spacing w:before="0" w:beforeAutospacing="0" w:after="0" w:afterAutospacing="0" w:line="280" w:lineRule="exact"/>
                        <w:rPr>
                          <w:rFonts w:ascii="HG丸ｺﾞｼｯｸM-PRO" w:eastAsia="HG丸ｺﾞｼｯｸM-PRO" w:hAnsi="HG丸ｺﾞｼｯｸM-PRO" w:cs="Times New Roman"/>
                          <w:bCs/>
                          <w:color w:val="000000"/>
                          <w:sz w:val="22"/>
                          <w:szCs w:val="22"/>
                        </w:rPr>
                      </w:pPr>
                      <w:r>
                        <w:rPr>
                          <w:rFonts w:ascii="HG丸ｺﾞｼｯｸM-PRO" w:eastAsia="HG丸ｺﾞｼｯｸM-PRO" w:hAnsi="HG丸ｺﾞｼｯｸM-PRO" w:cs="Times New Roman" w:hint="eastAsia"/>
                          <w:bCs/>
                          <w:color w:val="000000"/>
                          <w:sz w:val="22"/>
                          <w:szCs w:val="22"/>
                        </w:rPr>
                        <w:t xml:space="preserve">　　若林　清様（持田）、富山市老人クラブ連合会より地域社会に貢献され表彰を受けられました。今般</w:t>
                      </w:r>
                    </w:p>
                    <w:p w:rsidR="00554BDD" w:rsidRPr="000B4003" w:rsidRDefault="00554BDD" w:rsidP="000B4003">
                      <w:pPr>
                        <w:pStyle w:val="Web"/>
                        <w:spacing w:before="0" w:beforeAutospacing="0" w:after="0" w:afterAutospacing="0" w:line="280" w:lineRule="exact"/>
                        <w:ind w:left="440" w:hangingChars="200" w:hanging="440"/>
                        <w:rPr>
                          <w:rFonts w:ascii="HG丸ｺﾞｼｯｸM-PRO" w:eastAsia="HG丸ｺﾞｼｯｸM-PRO" w:hAnsi="HG丸ｺﾞｼｯｸM-PRO" w:cs="Times New Roman"/>
                          <w:bCs/>
                          <w:color w:val="000000"/>
                          <w:sz w:val="22"/>
                          <w:szCs w:val="22"/>
                        </w:rPr>
                      </w:pPr>
                      <w:r>
                        <w:rPr>
                          <w:rFonts w:ascii="HG丸ｺﾞｼｯｸM-PRO" w:eastAsia="HG丸ｺﾞｼｯｸM-PRO" w:hAnsi="HG丸ｺﾞｼｯｸM-PRO" w:cs="Times New Roman" w:hint="eastAsia"/>
                          <w:bCs/>
                          <w:color w:val="000000"/>
                          <w:sz w:val="22"/>
                          <w:szCs w:val="22"/>
                        </w:rPr>
                        <w:t xml:space="preserve">　　婦中熊野地区社会福祉協議会にご寄付をいただき有難うございました。地域福祉事業に有効に活用　　させていただきます。</w:t>
                      </w:r>
                      <w:bookmarkStart w:id="1" w:name="_GoBack"/>
                      <w:bookmarkEnd w:id="1"/>
                    </w:p>
                    <w:p w:rsidR="00554BDD" w:rsidRPr="00AD1BE7" w:rsidRDefault="00554BDD" w:rsidP="007D5876">
                      <w:pPr>
                        <w:pStyle w:val="Web"/>
                        <w:spacing w:before="0" w:beforeAutospacing="0" w:after="0" w:afterAutospacing="0" w:line="280" w:lineRule="exact"/>
                        <w:rPr>
                          <w:rFonts w:ascii="HG丸ｺﾞｼｯｸM-PRO" w:eastAsia="HG丸ｺﾞｼｯｸM-PRO" w:hAnsi="HG丸ｺﾞｼｯｸM-PRO" w:cs="Times New Roman"/>
                          <w:b/>
                          <w:bCs/>
                          <w:color w:val="000000"/>
                        </w:rPr>
                      </w:pPr>
                      <w:r w:rsidRPr="00114594">
                        <w:rPr>
                          <w:rFonts w:ascii="HG丸ｺﾞｼｯｸM-PRO" w:eastAsia="HG丸ｺﾞｼｯｸM-PRO" w:hAnsi="HG丸ｺﾞｼｯｸM-PRO" w:cs="Times New Roman" w:hint="eastAsia"/>
                          <w:b/>
                          <w:bCs/>
                          <w:color w:val="000000"/>
                        </w:rPr>
                        <w:t>富山市「愛と誠銀行」</w:t>
                      </w:r>
                    </w:p>
                    <w:p w:rsidR="00554BDD" w:rsidRPr="00114594" w:rsidRDefault="00554BDD" w:rsidP="007D5876">
                      <w:pPr>
                        <w:pStyle w:val="Web"/>
                        <w:spacing w:before="0" w:beforeAutospacing="0" w:after="0" w:afterAutospacing="0" w:line="280" w:lineRule="exact"/>
                        <w:ind w:left="220" w:hangingChars="100" w:hanging="220"/>
                        <w:rPr>
                          <w:rFonts w:ascii="HG丸ｺﾞｼｯｸM-PRO" w:eastAsia="HG丸ｺﾞｼｯｸM-PRO" w:hAnsi="HG丸ｺﾞｼｯｸM-PRO"/>
                          <w:sz w:val="22"/>
                          <w:szCs w:val="22"/>
                        </w:rPr>
                      </w:pPr>
                      <w:r w:rsidRPr="00114594">
                        <w:rPr>
                          <w:rFonts w:ascii="HG丸ｺﾞｼｯｸM-PRO" w:eastAsia="HG丸ｺﾞｼｯｸM-PRO" w:hAnsi="HG丸ｺﾞｼｯｸM-PRO" w:cs="Times New Roman" w:hint="eastAsia"/>
                          <w:color w:val="000000"/>
                          <w:sz w:val="22"/>
                          <w:szCs w:val="22"/>
                        </w:rPr>
                        <w:t>・亡き人の供養にと預託される人、結婚・出産の記念にと預託される人等、心温まるケースで寄せられた善意の預託（寄付金）は「校下（地区）福祉協議会事業」「交通遺児事業」「ボランティア育成事業」「福祉団体等に」役立っています。</w:t>
                      </w:r>
                    </w:p>
                    <w:p w:rsidR="00554BDD" w:rsidRPr="00114594" w:rsidRDefault="00554BDD" w:rsidP="007D5876">
                      <w:pPr>
                        <w:pStyle w:val="Web"/>
                        <w:spacing w:before="0" w:beforeAutospacing="0" w:after="0" w:afterAutospacing="0" w:line="280" w:lineRule="exact"/>
                        <w:ind w:left="220" w:hangingChars="100" w:hanging="220"/>
                        <w:rPr>
                          <w:rFonts w:ascii="HG丸ｺﾞｼｯｸM-PRO" w:eastAsia="HG丸ｺﾞｼｯｸM-PRO" w:hAnsi="HG丸ｺﾞｼｯｸM-PRO" w:cs="Times New Roman"/>
                          <w:color w:val="000000"/>
                          <w:sz w:val="22"/>
                          <w:szCs w:val="22"/>
                        </w:rPr>
                      </w:pPr>
                      <w:r w:rsidRPr="00114594">
                        <w:rPr>
                          <w:rFonts w:ascii="HG丸ｺﾞｼｯｸM-PRO" w:eastAsia="HG丸ｺﾞｼｯｸM-PRO" w:hAnsi="HG丸ｺﾞｼｯｸM-PRO" w:cs="Times New Roman" w:hint="eastAsia"/>
                          <w:color w:val="000000"/>
                          <w:sz w:val="22"/>
                          <w:szCs w:val="22"/>
                        </w:rPr>
                        <w:t>・地域の皆さんが今後何らかの預託をされる場合、婦中熊野地区社会福祉協議会事業に役立ててもらいたい旨を添えて預託をお願い致します。</w:t>
                      </w:r>
                    </w:p>
                    <w:p w:rsidR="00554BDD" w:rsidRPr="008B1F30" w:rsidRDefault="00554BDD" w:rsidP="008B1F30">
                      <w:pPr>
                        <w:spacing w:line="300" w:lineRule="exact"/>
                        <w:ind w:firstLineChars="200" w:firstLine="440"/>
                        <w:rPr>
                          <w:sz w:val="22"/>
                          <w:szCs w:val="22"/>
                        </w:rPr>
                      </w:pPr>
                    </w:p>
                  </w:txbxContent>
                </v:textbox>
              </v:shape>
            </w:pict>
          </mc:Fallback>
        </mc:AlternateContent>
      </w:r>
      <w:r w:rsidR="00F7375C">
        <w:rPr>
          <w:noProof/>
        </w:rPr>
        <w:drawing>
          <wp:anchor distT="0" distB="0" distL="114300" distR="114300" simplePos="0" relativeHeight="251663872" behindDoc="0" locked="0" layoutInCell="1" allowOverlap="1" wp14:anchorId="70B659DC" wp14:editId="1EA2390C">
            <wp:simplePos x="0" y="0"/>
            <wp:positionH relativeFrom="column">
              <wp:posOffset>4914900</wp:posOffset>
            </wp:positionH>
            <wp:positionV relativeFrom="paragraph">
              <wp:posOffset>7058025</wp:posOffset>
            </wp:positionV>
            <wp:extent cx="1371600" cy="755650"/>
            <wp:effectExtent l="0" t="0" r="0" b="6350"/>
            <wp:wrapNone/>
            <wp:docPr id="381" name="図 2" descr="説明: http://kids.wanpug.com/illust/illust2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説明: http://kids.wanpug.com/illust/illust2549.pn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371600" cy="75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75C">
        <w:rPr>
          <w:noProof/>
        </w:rPr>
        <w:drawing>
          <wp:anchor distT="0" distB="0" distL="114300" distR="114300" simplePos="0" relativeHeight="251662848" behindDoc="0" locked="0" layoutInCell="1" allowOverlap="1" wp14:anchorId="50733908" wp14:editId="6F5FC02B">
            <wp:simplePos x="0" y="0"/>
            <wp:positionH relativeFrom="column">
              <wp:posOffset>4914900</wp:posOffset>
            </wp:positionH>
            <wp:positionV relativeFrom="paragraph">
              <wp:posOffset>7058025</wp:posOffset>
            </wp:positionV>
            <wp:extent cx="1371600" cy="755650"/>
            <wp:effectExtent l="0" t="0" r="0" b="6350"/>
            <wp:wrapNone/>
            <wp:docPr id="380" name="図 2" descr="説明: http://kids.wanpug.com/illust/illust2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説明: http://kids.wanpug.com/illust/illust2549.pn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371600" cy="75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75C">
        <w:rPr>
          <w:noProof/>
        </w:rPr>
        <w:drawing>
          <wp:anchor distT="0" distB="0" distL="114300" distR="114300" simplePos="0" relativeHeight="251661824" behindDoc="0" locked="0" layoutInCell="1" allowOverlap="1" wp14:anchorId="475C30C6" wp14:editId="36C7FF36">
            <wp:simplePos x="0" y="0"/>
            <wp:positionH relativeFrom="column">
              <wp:posOffset>4914900</wp:posOffset>
            </wp:positionH>
            <wp:positionV relativeFrom="paragraph">
              <wp:posOffset>7058025</wp:posOffset>
            </wp:positionV>
            <wp:extent cx="1371600" cy="755650"/>
            <wp:effectExtent l="0" t="0" r="0" b="6350"/>
            <wp:wrapNone/>
            <wp:docPr id="379" name="図 2" descr="説明: http://kids.wanpug.com/illust/illust2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説明: http://kids.wanpug.com/illust/illust2549.pn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371600" cy="75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75C">
        <w:rPr>
          <w:noProof/>
        </w:rPr>
        <w:drawing>
          <wp:anchor distT="0" distB="0" distL="114300" distR="114300" simplePos="0" relativeHeight="251654656" behindDoc="0" locked="0" layoutInCell="1" allowOverlap="1" wp14:anchorId="319687F2" wp14:editId="76EA13C5">
            <wp:simplePos x="0" y="0"/>
            <wp:positionH relativeFrom="column">
              <wp:posOffset>5139690</wp:posOffset>
            </wp:positionH>
            <wp:positionV relativeFrom="paragraph">
              <wp:posOffset>7059295</wp:posOffset>
            </wp:positionV>
            <wp:extent cx="1371600" cy="755650"/>
            <wp:effectExtent l="0" t="0" r="0" b="6350"/>
            <wp:wrapNone/>
            <wp:docPr id="372" name="図 2" descr="説明: http://kids.wanpug.com/illust/illust2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説明: http://kids.wanpug.com/illust/illust2549.pn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371600" cy="75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75C">
        <w:rPr>
          <w:noProof/>
        </w:rPr>
        <w:drawing>
          <wp:anchor distT="0" distB="0" distL="114300" distR="114300" simplePos="0" relativeHeight="251655680" behindDoc="0" locked="0" layoutInCell="1" allowOverlap="1" wp14:anchorId="0D056A00" wp14:editId="23C03806">
            <wp:simplePos x="0" y="0"/>
            <wp:positionH relativeFrom="column">
              <wp:posOffset>5139690</wp:posOffset>
            </wp:positionH>
            <wp:positionV relativeFrom="paragraph">
              <wp:posOffset>7059295</wp:posOffset>
            </wp:positionV>
            <wp:extent cx="1371600" cy="755650"/>
            <wp:effectExtent l="0" t="0" r="0" b="6350"/>
            <wp:wrapNone/>
            <wp:docPr id="373" name="図 2" descr="説明: http://kids.wanpug.com/illust/illust2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説明: http://kids.wanpug.com/illust/illust2549.pn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371600" cy="75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75C">
        <w:rPr>
          <w:noProof/>
        </w:rPr>
        <w:drawing>
          <wp:anchor distT="0" distB="0" distL="114300" distR="114300" simplePos="0" relativeHeight="251656704" behindDoc="0" locked="0" layoutInCell="1" allowOverlap="1" wp14:anchorId="20321699" wp14:editId="3C99ABF2">
            <wp:simplePos x="0" y="0"/>
            <wp:positionH relativeFrom="column">
              <wp:posOffset>5139690</wp:posOffset>
            </wp:positionH>
            <wp:positionV relativeFrom="paragraph">
              <wp:posOffset>7059295</wp:posOffset>
            </wp:positionV>
            <wp:extent cx="1371600" cy="755650"/>
            <wp:effectExtent l="0" t="0" r="0" b="6350"/>
            <wp:wrapNone/>
            <wp:docPr id="374" name="図 2" descr="説明: http://kids.wanpug.com/illust/illust2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説明: http://kids.wanpug.com/illust/illust2549.pn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371600" cy="75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75C">
        <w:rPr>
          <w:noProof/>
        </w:rPr>
        <w:drawing>
          <wp:anchor distT="0" distB="0" distL="114300" distR="114300" simplePos="0" relativeHeight="251657728" behindDoc="0" locked="0" layoutInCell="1" allowOverlap="1" wp14:anchorId="6E663DE0" wp14:editId="6360A7D8">
            <wp:simplePos x="0" y="0"/>
            <wp:positionH relativeFrom="column">
              <wp:posOffset>5139690</wp:posOffset>
            </wp:positionH>
            <wp:positionV relativeFrom="paragraph">
              <wp:posOffset>7059295</wp:posOffset>
            </wp:positionV>
            <wp:extent cx="1371600" cy="755650"/>
            <wp:effectExtent l="0" t="0" r="0" b="6350"/>
            <wp:wrapNone/>
            <wp:docPr id="375" name="図 2" descr="説明: http://kids.wanpug.com/illust/illust2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説明: http://kids.wanpug.com/illust/illust2549.pn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371600" cy="75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75C">
        <w:rPr>
          <w:noProof/>
        </w:rPr>
        <mc:AlternateContent>
          <mc:Choice Requires="wps">
            <w:drawing>
              <wp:anchor distT="0" distB="0" distL="114300" distR="114300" simplePos="0" relativeHeight="251665920" behindDoc="0" locked="0" layoutInCell="1" allowOverlap="1" wp14:anchorId="0E13F1D9" wp14:editId="2E31C649">
                <wp:simplePos x="0" y="0"/>
                <wp:positionH relativeFrom="column">
                  <wp:posOffset>4457700</wp:posOffset>
                </wp:positionH>
                <wp:positionV relativeFrom="paragraph">
                  <wp:posOffset>7976870</wp:posOffset>
                </wp:positionV>
                <wp:extent cx="2286000" cy="435610"/>
                <wp:effectExtent l="0" t="0" r="19050" b="21590"/>
                <wp:wrapNone/>
                <wp:docPr id="7" name="上リボン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35610"/>
                        </a:xfrm>
                        <a:prstGeom prst="ribbon2">
                          <a:avLst>
                            <a:gd name="adj1" fmla="val 12500"/>
                            <a:gd name="adj2" fmla="val 69269"/>
                          </a:avLst>
                        </a:prstGeom>
                        <a:solidFill>
                          <a:srgbClr val="FFCCFF"/>
                        </a:solidFill>
                        <a:ln w="9525">
                          <a:solidFill>
                            <a:srgbClr val="000000"/>
                          </a:solidFill>
                          <a:round/>
                          <a:headEnd/>
                          <a:tailEnd/>
                        </a:ln>
                      </wps:spPr>
                      <wps:txbx>
                        <w:txbxContent>
                          <w:p w:rsidR="00554BDD" w:rsidRDefault="00554BDD" w:rsidP="00855212">
                            <w:pPr>
                              <w:spacing w:line="0" w:lineRule="atLeast"/>
                              <w:jc w:val="center"/>
                              <w:rPr>
                                <w:rFonts w:ascii="HGS創英角ﾎﾟｯﾌﾟ体" w:eastAsia="HGS創英角ﾎﾟｯﾌﾟ体"/>
                                <w:sz w:val="20"/>
                                <w:szCs w:val="20"/>
                              </w:rPr>
                            </w:pPr>
                            <w:r>
                              <w:rPr>
                                <w:rFonts w:ascii="HGS創英角ﾎﾟｯﾌﾟ体" w:eastAsia="HGS創英角ﾎﾟｯﾌﾟ体" w:hint="eastAsia"/>
                                <w:sz w:val="20"/>
                                <w:szCs w:val="20"/>
                              </w:rPr>
                              <w:t>がん検診</w:t>
                            </w:r>
                          </w:p>
                          <w:p w:rsidR="00554BDD" w:rsidRDefault="00554BDD" w:rsidP="00855212">
                            <w:pPr>
                              <w:spacing w:line="0" w:lineRule="atLeast"/>
                              <w:jc w:val="center"/>
                              <w:rPr>
                                <w:rFonts w:ascii="HGS創英角ﾎﾟｯﾌﾟ体" w:eastAsia="HGS創英角ﾎﾟｯﾌﾟ体"/>
                                <w:sz w:val="20"/>
                                <w:szCs w:val="20"/>
                              </w:rPr>
                            </w:pPr>
                            <w:r>
                              <w:rPr>
                                <w:rFonts w:ascii="HGS創英角ﾎﾟｯﾌﾟ体" w:eastAsia="HGS創英角ﾎﾟｯﾌﾟ体" w:hint="eastAsia"/>
                                <w:sz w:val="20"/>
                                <w:szCs w:val="20"/>
                              </w:rPr>
                              <w:t>愛する家族への贈りもの</w:t>
                            </w:r>
                          </w:p>
                        </w:txbxContent>
                      </wps:txbx>
                      <wps:bodyPr rot="0" vert="horz" wrap="square" lIns="74295"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上リボン 1" o:spid="_x0000_s1040" type="#_x0000_t54" style="position:absolute;left:0;text-align:left;margin-left:351pt;margin-top:628.1pt;width:180pt;height:34.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" adj="3319" fillcolor="#fcf">
                <v:textbox inset="5.85pt,0,5.85pt,.7pt">
                  <w:txbxContent>
                    <w:p w:rsidR="00554BDD" w:rsidRDefault="00554BDD" w:rsidP="00855212">
                      <w:pPr>
                        <w:spacing w:line="0" w:lineRule="atLeast"/>
                        <w:jc w:val="center"/>
                        <w:rPr>
                          <w:rFonts w:ascii="HGS創英角ﾎﾟｯﾌﾟ体" w:eastAsia="HGS創英角ﾎﾟｯﾌﾟ体"/>
                          <w:sz w:val="20"/>
                          <w:szCs w:val="20"/>
                        </w:rPr>
                      </w:pPr>
                      <w:r>
                        <w:rPr>
                          <w:rFonts w:ascii="HGS創英角ﾎﾟｯﾌﾟ体" w:eastAsia="HGS創英角ﾎﾟｯﾌﾟ体" w:hint="eastAsia"/>
                          <w:sz w:val="20"/>
                          <w:szCs w:val="20"/>
                        </w:rPr>
                        <w:t>がん検診</w:t>
                      </w:r>
                    </w:p>
                    <w:p w:rsidR="00554BDD" w:rsidRDefault="00554BDD" w:rsidP="00855212">
                      <w:pPr>
                        <w:spacing w:line="0" w:lineRule="atLeast"/>
                        <w:jc w:val="center"/>
                        <w:rPr>
                          <w:rFonts w:ascii="HGS創英角ﾎﾟｯﾌﾟ体" w:eastAsia="HGS創英角ﾎﾟｯﾌﾟ体"/>
                          <w:sz w:val="20"/>
                          <w:szCs w:val="20"/>
                        </w:rPr>
                      </w:pPr>
                      <w:r>
                        <w:rPr>
                          <w:rFonts w:ascii="HGS創英角ﾎﾟｯﾌﾟ体" w:eastAsia="HGS創英角ﾎﾟｯﾌﾟ体" w:hint="eastAsia"/>
                          <w:sz w:val="20"/>
                          <w:szCs w:val="20"/>
                        </w:rPr>
                        <w:t>愛する家族への贈りもの</w:t>
                      </w:r>
                    </w:p>
                  </w:txbxContent>
                </v:textbox>
              </v:shape>
            </w:pict>
          </mc:Fallback>
        </mc:AlternateContent>
      </w:r>
      <w:r w:rsidR="00F7375C">
        <w:rPr>
          <w:rFonts w:hint="eastAsia"/>
          <w:noProof/>
        </w:rPr>
        <mc:AlternateContent>
          <mc:Choice Requires="wps">
            <w:drawing>
              <wp:anchor distT="0" distB="0" distL="114300" distR="114300" simplePos="0" relativeHeight="251647488" behindDoc="0" locked="0" layoutInCell="1" allowOverlap="1" wp14:anchorId="033E0CBE" wp14:editId="7E7B99BB">
                <wp:simplePos x="0" y="0"/>
                <wp:positionH relativeFrom="column">
                  <wp:posOffset>-513080</wp:posOffset>
                </wp:positionH>
                <wp:positionV relativeFrom="paragraph">
                  <wp:posOffset>7759065</wp:posOffset>
                </wp:positionV>
                <wp:extent cx="6400800" cy="914400"/>
                <wp:effectExtent l="1270" t="0" r="0" b="3810"/>
                <wp:wrapNone/>
                <wp:docPr id="6"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BDD" w:rsidRDefault="00554BDD" w:rsidP="00456714">
                            <w:pPr>
                              <w:rPr>
                                <w:b/>
                                <w:sz w:val="27"/>
                                <w:szCs w:val="27"/>
                              </w:rPr>
                            </w:pPr>
                            <w:r w:rsidRPr="00770E28">
                              <w:rPr>
                                <w:rFonts w:hint="eastAsia"/>
                                <w:b/>
                                <w:sz w:val="27"/>
                                <w:szCs w:val="27"/>
                              </w:rPr>
                              <w:t>ご寄付お礼（愛と誠銀行）</w:t>
                            </w:r>
                          </w:p>
                          <w:p w:rsidR="00554BDD" w:rsidRPr="00770E28" w:rsidRDefault="00554BDD" w:rsidP="00456714">
                            <w:pPr>
                              <w:ind w:firstLineChars="200" w:firstLine="542"/>
                              <w:rPr>
                                <w:b/>
                                <w:sz w:val="27"/>
                                <w:szCs w:val="27"/>
                              </w:rPr>
                            </w:pPr>
                            <w:r>
                              <w:rPr>
                                <w:rFonts w:hint="eastAsia"/>
                                <w:b/>
                                <w:sz w:val="27"/>
                                <w:szCs w:val="27"/>
                              </w:rPr>
                              <w:t>柞山　数正　　婦中町広田　亡妻（和枝）供養の為</w:t>
                            </w:r>
                          </w:p>
                          <w:p w:rsidR="00554BDD" w:rsidRPr="00770E28" w:rsidRDefault="00554BDD" w:rsidP="00456714">
                            <w:pPr>
                              <w:ind w:firstLineChars="200" w:firstLine="460"/>
                              <w:rPr>
                                <w:sz w:val="23"/>
                                <w:szCs w:val="23"/>
                              </w:rPr>
                            </w:pPr>
                            <w:r w:rsidRPr="00770E28">
                              <w:rPr>
                                <w:rFonts w:hint="eastAsia"/>
                                <w:sz w:val="23"/>
                                <w:szCs w:val="23"/>
                              </w:rPr>
                              <w:t>婦中熊野地区社会福祉協議会へご寄付いただき有難うございました。</w:t>
                            </w:r>
                          </w:p>
                          <w:p w:rsidR="00554BDD" w:rsidRPr="00770E28" w:rsidRDefault="00554BDD" w:rsidP="00456714">
                            <w:pPr>
                              <w:ind w:firstLineChars="200" w:firstLine="460"/>
                              <w:rPr>
                                <w:sz w:val="23"/>
                                <w:szCs w:val="23"/>
                              </w:rPr>
                            </w:pPr>
                            <w:r w:rsidRPr="00770E28">
                              <w:rPr>
                                <w:rFonts w:hint="eastAsia"/>
                                <w:sz w:val="23"/>
                                <w:szCs w:val="23"/>
                              </w:rPr>
                              <w:t>地域の福祉事業に有効活用させていただきます。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041" type="#_x0000_t202" style="position:absolute;left:0;text-align:left;margin-left:-40.4pt;margin-top:610.95pt;width:7in;height:1in;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oEDugIAAME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" filled="f" stroked="f">
                <v:textbox inset="5.85pt,.7pt,5.85pt,.7pt">
                  <w:txbxContent>
                    <w:p w:rsidR="00554BDD" w:rsidRDefault="00554BDD" w:rsidP="00456714">
                      <w:pPr>
                        <w:rPr>
                          <w:b/>
                          <w:sz w:val="27"/>
                          <w:szCs w:val="27"/>
                        </w:rPr>
                      </w:pPr>
                      <w:r w:rsidRPr="00770E28">
                        <w:rPr>
                          <w:rFonts w:hint="eastAsia"/>
                          <w:b/>
                          <w:sz w:val="27"/>
                          <w:szCs w:val="27"/>
                        </w:rPr>
                        <w:t>ご寄付お礼（愛と誠銀行）</w:t>
                      </w:r>
                    </w:p>
                    <w:p w:rsidR="00554BDD" w:rsidRPr="00770E28" w:rsidRDefault="00554BDD" w:rsidP="00456714">
                      <w:pPr>
                        <w:ind w:firstLineChars="200" w:firstLine="542"/>
                        <w:rPr>
                          <w:b/>
                          <w:sz w:val="27"/>
                          <w:szCs w:val="27"/>
                        </w:rPr>
                      </w:pPr>
                      <w:r>
                        <w:rPr>
                          <w:rFonts w:hint="eastAsia"/>
                          <w:b/>
                          <w:sz w:val="27"/>
                          <w:szCs w:val="27"/>
                        </w:rPr>
                        <w:t>柞山　数正　　婦中町広田　亡妻（和枝）供養の為</w:t>
                      </w:r>
                    </w:p>
                    <w:p w:rsidR="00554BDD" w:rsidRPr="00770E28" w:rsidRDefault="00554BDD" w:rsidP="00456714">
                      <w:pPr>
                        <w:ind w:firstLineChars="200" w:firstLine="460"/>
                        <w:rPr>
                          <w:sz w:val="23"/>
                          <w:szCs w:val="23"/>
                        </w:rPr>
                      </w:pPr>
                      <w:r w:rsidRPr="00770E28">
                        <w:rPr>
                          <w:rFonts w:hint="eastAsia"/>
                          <w:sz w:val="23"/>
                          <w:szCs w:val="23"/>
                        </w:rPr>
                        <w:t>婦中熊野地区社会福祉協議会へご寄付いただき有難うございました。</w:t>
                      </w:r>
                    </w:p>
                    <w:p w:rsidR="00554BDD" w:rsidRPr="00770E28" w:rsidRDefault="00554BDD" w:rsidP="00456714">
                      <w:pPr>
                        <w:ind w:firstLineChars="200" w:firstLine="460"/>
                        <w:rPr>
                          <w:sz w:val="23"/>
                          <w:szCs w:val="23"/>
                        </w:rPr>
                      </w:pPr>
                      <w:r w:rsidRPr="00770E28">
                        <w:rPr>
                          <w:rFonts w:hint="eastAsia"/>
                          <w:sz w:val="23"/>
                          <w:szCs w:val="23"/>
                        </w:rPr>
                        <w:t>地域の福祉事業に有効活用させていただきます。</w:t>
                      </w:r>
                    </w:p>
                  </w:txbxContent>
                </v:textbox>
              </v:shape>
            </w:pict>
          </mc:Fallback>
        </mc:AlternateContent>
      </w:r>
      <w:r w:rsidR="00F7375C">
        <w:rPr>
          <w:rFonts w:hint="eastAsia"/>
          <w:noProof/>
        </w:rPr>
        <mc:AlternateContent>
          <mc:Choice Requires="wps">
            <w:drawing>
              <wp:anchor distT="0" distB="0" distL="114300" distR="114300" simplePos="0" relativeHeight="251646464" behindDoc="0" locked="0" layoutInCell="1" allowOverlap="1" wp14:anchorId="66C58A6D" wp14:editId="435C7328">
                <wp:simplePos x="0" y="0"/>
                <wp:positionH relativeFrom="column">
                  <wp:posOffset>-652780</wp:posOffset>
                </wp:positionH>
                <wp:positionV relativeFrom="paragraph">
                  <wp:posOffset>7675880</wp:posOffset>
                </wp:positionV>
                <wp:extent cx="6627495" cy="1143000"/>
                <wp:effectExtent l="23495" t="27305" r="26035" b="20320"/>
                <wp:wrapNone/>
                <wp:docPr id="5" name="AutoShap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7495" cy="1143000"/>
                        </a:xfrm>
                        <a:prstGeom prst="roundRect">
                          <a:avLst>
                            <a:gd name="adj" fmla="val 16667"/>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38100" cmpd="dbl">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5" o:spid="_x0000_s1026" style="position:absolute;left:0;text-align:left;margin-left:-51.4pt;margin-top:604.4pt;width:521.85pt;height:90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" fillcolor="#767676" strokeweight="3pt">
                <v:fill rotate="t" focus="50%" type="gradient"/>
                <v:stroke linestyle="thinThin"/>
                <v:textbox inset="5.85pt,.7pt,5.85pt,.7pt"/>
              </v:roundrect>
            </w:pict>
          </mc:Fallback>
        </mc:AlternateContent>
      </w:r>
      <w:r w:rsidR="00F7375C">
        <w:rPr>
          <w:rFonts w:hint="eastAsia"/>
          <w:noProof/>
        </w:rPr>
        <mc:AlternateContent>
          <mc:Choice Requires="wps">
            <w:drawing>
              <wp:anchor distT="0" distB="0" distL="114300" distR="114300" simplePos="0" relativeHeight="251633152" behindDoc="1" locked="0" layoutInCell="1" allowOverlap="1" wp14:anchorId="4CBA8D2A" wp14:editId="2BC6509C">
                <wp:simplePos x="0" y="0"/>
                <wp:positionH relativeFrom="column">
                  <wp:posOffset>-4114800</wp:posOffset>
                </wp:positionH>
                <wp:positionV relativeFrom="paragraph">
                  <wp:posOffset>593725</wp:posOffset>
                </wp:positionV>
                <wp:extent cx="2057400" cy="457200"/>
                <wp:effectExtent l="19050" t="22225" r="19050" b="25400"/>
                <wp:wrapNone/>
                <wp:docPr id="4"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57400" cy="457200"/>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2" o:spid="_x0000_s1026" style="position:absolute;left:0;text-align:left;margin-left:-324pt;margin-top:46.75pt;width:162pt;height:36pt;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" filled="f" strokeweight="3pt">
                <v:stroke linestyle="thinThin"/>
                <v:textbox inset="5.85pt,.7pt,5.85pt,.7pt"/>
              </v:roundrect>
            </w:pict>
          </mc:Fallback>
        </mc:AlternateContent>
      </w:r>
      <w:r w:rsidR="00F7375C">
        <w:rPr>
          <w:noProof/>
        </w:rPr>
        <mc:AlternateContent>
          <mc:Choice Requires="wps">
            <w:drawing>
              <wp:anchor distT="0" distB="0" distL="114300" distR="114300" simplePos="0" relativeHeight="251630080" behindDoc="0" locked="0" layoutInCell="1" allowOverlap="1" wp14:anchorId="720F4E08" wp14:editId="50316F2F">
                <wp:simplePos x="0" y="0"/>
                <wp:positionH relativeFrom="column">
                  <wp:posOffset>-4114800</wp:posOffset>
                </wp:positionH>
                <wp:positionV relativeFrom="paragraph">
                  <wp:posOffset>2193925</wp:posOffset>
                </wp:positionV>
                <wp:extent cx="2018665" cy="408940"/>
                <wp:effectExtent l="19050" t="22225" r="19685" b="26035"/>
                <wp:wrapNone/>
                <wp:docPr id="3"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665" cy="408940"/>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 o:spid="_x0000_s1026" style="position:absolute;left:0;text-align:left;margin-left:-324pt;margin-top:172.75pt;width:158.95pt;height:32.2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" filled="f" strokeweight="3pt">
                <v:stroke linestyle="thinThin"/>
                <v:textbox inset="5.85pt,.7pt,5.85pt,.7pt"/>
              </v:roundrect>
            </w:pict>
          </mc:Fallback>
        </mc:AlternateContent>
      </w:r>
      <w:r w:rsidR="00F7375C">
        <w:rPr>
          <w:rFonts w:hint="eastAsia"/>
          <w:noProof/>
        </w:rPr>
        <mc:AlternateContent>
          <mc:Choice Requires="wps">
            <w:drawing>
              <wp:anchor distT="0" distB="0" distL="114300" distR="114300" simplePos="0" relativeHeight="251632128" behindDoc="0" locked="0" layoutInCell="1" allowOverlap="1" wp14:anchorId="138335AB" wp14:editId="2BAEA190">
                <wp:simplePos x="0" y="0"/>
                <wp:positionH relativeFrom="column">
                  <wp:posOffset>-4114800</wp:posOffset>
                </wp:positionH>
                <wp:positionV relativeFrom="paragraph">
                  <wp:posOffset>2308225</wp:posOffset>
                </wp:positionV>
                <wp:extent cx="1828800" cy="228600"/>
                <wp:effectExtent l="0" t="3175" r="0" b="0"/>
                <wp:wrapNone/>
                <wp:docPr id="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BDD" w:rsidRPr="00025401" w:rsidRDefault="00554BDD" w:rsidP="00025401">
                            <w:pPr>
                              <w:jc w:val="center"/>
                              <w:rPr>
                                <w:sz w:val="24"/>
                              </w:rPr>
                            </w:pPr>
                            <w:r>
                              <w:rPr>
                                <w:rFonts w:hint="eastAsia"/>
                                <w:sz w:val="24"/>
                              </w:rPr>
                              <w:t>いきいきクラブ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42" type="#_x0000_t202" style="position:absolute;left:0;text-align:left;margin-left:-324pt;margin-top:181.75pt;width:2in;height:18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" filled="f" stroked="f">
                <v:textbox inset="5.85pt,.7pt,5.85pt,.7pt">
                  <w:txbxContent>
                    <w:p w:rsidR="00554BDD" w:rsidRPr="00025401" w:rsidRDefault="00554BDD" w:rsidP="00025401">
                      <w:pPr>
                        <w:jc w:val="center"/>
                        <w:rPr>
                          <w:sz w:val="24"/>
                        </w:rPr>
                      </w:pPr>
                      <w:r>
                        <w:rPr>
                          <w:rFonts w:hint="eastAsia"/>
                          <w:sz w:val="24"/>
                        </w:rPr>
                        <w:t>いきいきクラブ</w:t>
                      </w:r>
                    </w:p>
                  </w:txbxContent>
                </v:textbox>
              </v:shape>
            </w:pict>
          </mc:Fallback>
        </mc:AlternateContent>
      </w:r>
      <w:r w:rsidR="00F7375C">
        <w:rPr>
          <w:noProof/>
        </w:rPr>
        <w:drawing>
          <wp:anchor distT="0" distB="0" distL="114300" distR="114300" simplePos="0" relativeHeight="251635200" behindDoc="1" locked="0" layoutInCell="1" allowOverlap="1" wp14:anchorId="6578CCE1" wp14:editId="6658BD16">
            <wp:simplePos x="0" y="0"/>
            <wp:positionH relativeFrom="column">
              <wp:posOffset>-3771900</wp:posOffset>
            </wp:positionH>
            <wp:positionV relativeFrom="paragraph">
              <wp:posOffset>3565525</wp:posOffset>
            </wp:positionV>
            <wp:extent cx="2054860" cy="1191260"/>
            <wp:effectExtent l="0" t="0" r="2540" b="8890"/>
            <wp:wrapNone/>
            <wp:docPr id="281" name="図 281" descr="P1050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P10503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54860" cy="119126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75C">
        <w:rPr>
          <w:rFonts w:hint="eastAsia"/>
          <w:noProof/>
        </w:rPr>
        <mc:AlternateContent>
          <mc:Choice Requires="wps">
            <w:drawing>
              <wp:anchor distT="0" distB="0" distL="114300" distR="114300" simplePos="0" relativeHeight="251634176" behindDoc="0" locked="0" layoutInCell="1" allowOverlap="1" wp14:anchorId="755ADDAA" wp14:editId="39F6B972">
                <wp:simplePos x="0" y="0"/>
                <wp:positionH relativeFrom="column">
                  <wp:posOffset>-4114800</wp:posOffset>
                </wp:positionH>
                <wp:positionV relativeFrom="paragraph">
                  <wp:posOffset>708025</wp:posOffset>
                </wp:positionV>
                <wp:extent cx="1828800" cy="342900"/>
                <wp:effectExtent l="0" t="3175" r="0" b="0"/>
                <wp:wrapNone/>
                <wp:docPr id="1"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BDD" w:rsidRPr="00747115" w:rsidRDefault="00554BDD" w:rsidP="00747115">
                            <w:pPr>
                              <w:jc w:val="center"/>
                              <w:rPr>
                                <w:sz w:val="26"/>
                                <w:szCs w:val="26"/>
                              </w:rPr>
                            </w:pPr>
                            <w:r w:rsidRPr="00747115">
                              <w:rPr>
                                <w:rFonts w:hint="eastAsia"/>
                                <w:sz w:val="26"/>
                                <w:szCs w:val="26"/>
                              </w:rPr>
                              <w:t>友愛訪問開催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043" type="#_x0000_t202" style="position:absolute;left:0;text-align:left;margin-left:-324pt;margin-top:55.75pt;width:2in;height:2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" filled="f" stroked="f">
                <v:textbox inset="5.85pt,.7pt,5.85pt,.7pt">
                  <w:txbxContent>
                    <w:p w:rsidR="00554BDD" w:rsidRPr="00747115" w:rsidRDefault="00554BDD" w:rsidP="00747115">
                      <w:pPr>
                        <w:jc w:val="center"/>
                        <w:rPr>
                          <w:sz w:val="26"/>
                          <w:szCs w:val="26"/>
                        </w:rPr>
                      </w:pPr>
                      <w:r w:rsidRPr="00747115">
                        <w:rPr>
                          <w:rFonts w:hint="eastAsia"/>
                          <w:sz w:val="26"/>
                          <w:szCs w:val="26"/>
                        </w:rPr>
                        <w:t>友愛訪問開催</w:t>
                      </w:r>
                    </w:p>
                  </w:txbxContent>
                </v:textbox>
              </v:shape>
            </w:pict>
          </mc:Fallback>
        </mc:AlternateContent>
      </w:r>
    </w:p>
    <w:sectPr w:rsidR="00F264C0" w:rsidRPr="00993550" w:rsidSect="00801C7F">
      <w:pgSz w:w="11906" w:h="16838"/>
      <w:pgMar w:top="1985" w:right="991" w:bottom="568"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4BDD" w:rsidRDefault="00554BDD">
      <w:r>
        <w:separator/>
      </w:r>
    </w:p>
  </w:endnote>
  <w:endnote w:type="continuationSeparator" w:id="0">
    <w:p w:rsidR="00554BDD" w:rsidRDefault="00554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HG正楷書体-PRO">
    <w:panose1 w:val="03000600000000000000"/>
    <w:charset w:val="80"/>
    <w:family w:val="script"/>
    <w:pitch w:val="variable"/>
    <w:sig w:usb0="80000281" w:usb1="28C76CF8"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4BDD" w:rsidRDefault="00554BDD">
      <w:r>
        <w:separator/>
      </w:r>
    </w:p>
  </w:footnote>
  <w:footnote w:type="continuationSeparator" w:id="0">
    <w:p w:rsidR="00554BDD" w:rsidRDefault="00554B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241EE"/>
    <w:multiLevelType w:val="hybridMultilevel"/>
    <w:tmpl w:val="E2DA726A"/>
    <w:lvl w:ilvl="0" w:tplc="1C5EA838">
      <w:start w:val="1"/>
      <w:numFmt w:val="bullet"/>
      <w:lvlText w:val="・"/>
      <w:lvlJc w:val="left"/>
      <w:pPr>
        <w:tabs>
          <w:tab w:val="num" w:pos="600"/>
        </w:tabs>
        <w:ind w:left="600" w:hanging="360"/>
      </w:pPr>
      <w:rPr>
        <w:rFonts w:ascii="ＭＳ 明朝" w:eastAsia="ＭＳ 明朝" w:hAnsi="ＭＳ 明朝"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106497" style="mso-width-relative:margin;mso-height-relative:margin"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3F75"/>
    <w:rsid w:val="00003A98"/>
    <w:rsid w:val="00006AD6"/>
    <w:rsid w:val="00021401"/>
    <w:rsid w:val="00025401"/>
    <w:rsid w:val="000318C9"/>
    <w:rsid w:val="00034700"/>
    <w:rsid w:val="00044B73"/>
    <w:rsid w:val="000450AD"/>
    <w:rsid w:val="0004647D"/>
    <w:rsid w:val="000660C7"/>
    <w:rsid w:val="00072391"/>
    <w:rsid w:val="00072465"/>
    <w:rsid w:val="0007329C"/>
    <w:rsid w:val="00074313"/>
    <w:rsid w:val="0008188B"/>
    <w:rsid w:val="00094A48"/>
    <w:rsid w:val="00094B30"/>
    <w:rsid w:val="000973E7"/>
    <w:rsid w:val="000A1D01"/>
    <w:rsid w:val="000A2AEA"/>
    <w:rsid w:val="000B4003"/>
    <w:rsid w:val="000C12E3"/>
    <w:rsid w:val="000C77AC"/>
    <w:rsid w:val="000D08DC"/>
    <w:rsid w:val="000D1579"/>
    <w:rsid w:val="000D25CA"/>
    <w:rsid w:val="000D2CBC"/>
    <w:rsid w:val="000D62D6"/>
    <w:rsid w:val="000E5510"/>
    <w:rsid w:val="000E5728"/>
    <w:rsid w:val="000E6F5F"/>
    <w:rsid w:val="000F0BBB"/>
    <w:rsid w:val="000F24CA"/>
    <w:rsid w:val="000F2896"/>
    <w:rsid w:val="00114594"/>
    <w:rsid w:val="001339E3"/>
    <w:rsid w:val="001351B1"/>
    <w:rsid w:val="00135F5B"/>
    <w:rsid w:val="00147002"/>
    <w:rsid w:val="00157FE1"/>
    <w:rsid w:val="001705D9"/>
    <w:rsid w:val="001769F9"/>
    <w:rsid w:val="00177AED"/>
    <w:rsid w:val="00183CE9"/>
    <w:rsid w:val="00184BBA"/>
    <w:rsid w:val="00185B00"/>
    <w:rsid w:val="0019019F"/>
    <w:rsid w:val="0019441E"/>
    <w:rsid w:val="001A274F"/>
    <w:rsid w:val="001A2808"/>
    <w:rsid w:val="001A4866"/>
    <w:rsid w:val="001A52A6"/>
    <w:rsid w:val="001A6579"/>
    <w:rsid w:val="001B3E82"/>
    <w:rsid w:val="001C40F6"/>
    <w:rsid w:val="001D4F53"/>
    <w:rsid w:val="001D5952"/>
    <w:rsid w:val="001D6EAF"/>
    <w:rsid w:val="001E6463"/>
    <w:rsid w:val="001F27B9"/>
    <w:rsid w:val="001F4743"/>
    <w:rsid w:val="002001EA"/>
    <w:rsid w:val="00202176"/>
    <w:rsid w:val="00215D9B"/>
    <w:rsid w:val="00222D02"/>
    <w:rsid w:val="002233BE"/>
    <w:rsid w:val="0022407F"/>
    <w:rsid w:val="00226342"/>
    <w:rsid w:val="002275BA"/>
    <w:rsid w:val="00227A1D"/>
    <w:rsid w:val="0023059B"/>
    <w:rsid w:val="00233B74"/>
    <w:rsid w:val="0024121F"/>
    <w:rsid w:val="00246C2D"/>
    <w:rsid w:val="00247343"/>
    <w:rsid w:val="00250562"/>
    <w:rsid w:val="00250E15"/>
    <w:rsid w:val="0027507D"/>
    <w:rsid w:val="00275297"/>
    <w:rsid w:val="002859E4"/>
    <w:rsid w:val="00286288"/>
    <w:rsid w:val="002873AB"/>
    <w:rsid w:val="00291122"/>
    <w:rsid w:val="002924D8"/>
    <w:rsid w:val="00297CA9"/>
    <w:rsid w:val="002A154C"/>
    <w:rsid w:val="002B0517"/>
    <w:rsid w:val="002B6028"/>
    <w:rsid w:val="002E12BF"/>
    <w:rsid w:val="002E143B"/>
    <w:rsid w:val="002E38FF"/>
    <w:rsid w:val="002F156E"/>
    <w:rsid w:val="00305690"/>
    <w:rsid w:val="003071C1"/>
    <w:rsid w:val="0031004D"/>
    <w:rsid w:val="003125B3"/>
    <w:rsid w:val="00321F09"/>
    <w:rsid w:val="00353734"/>
    <w:rsid w:val="00354967"/>
    <w:rsid w:val="00355E52"/>
    <w:rsid w:val="0035626A"/>
    <w:rsid w:val="00363553"/>
    <w:rsid w:val="00395CED"/>
    <w:rsid w:val="0039704B"/>
    <w:rsid w:val="003B315C"/>
    <w:rsid w:val="003B4415"/>
    <w:rsid w:val="003B4B78"/>
    <w:rsid w:val="003B61F7"/>
    <w:rsid w:val="003B72B8"/>
    <w:rsid w:val="003C1A62"/>
    <w:rsid w:val="003C6FBF"/>
    <w:rsid w:val="003D04F6"/>
    <w:rsid w:val="003F12F1"/>
    <w:rsid w:val="003F1C25"/>
    <w:rsid w:val="00401317"/>
    <w:rsid w:val="0040145D"/>
    <w:rsid w:val="00411E08"/>
    <w:rsid w:val="00414E17"/>
    <w:rsid w:val="004420CD"/>
    <w:rsid w:val="00442691"/>
    <w:rsid w:val="00446AC8"/>
    <w:rsid w:val="004470D0"/>
    <w:rsid w:val="00453436"/>
    <w:rsid w:val="00453C23"/>
    <w:rsid w:val="00456714"/>
    <w:rsid w:val="00470283"/>
    <w:rsid w:val="00470856"/>
    <w:rsid w:val="00474C2A"/>
    <w:rsid w:val="00483F20"/>
    <w:rsid w:val="00492CDA"/>
    <w:rsid w:val="00495752"/>
    <w:rsid w:val="004B3007"/>
    <w:rsid w:val="004E132C"/>
    <w:rsid w:val="004E40F5"/>
    <w:rsid w:val="004E5EA5"/>
    <w:rsid w:val="004F4077"/>
    <w:rsid w:val="004F7746"/>
    <w:rsid w:val="0051304F"/>
    <w:rsid w:val="00521E85"/>
    <w:rsid w:val="00550F40"/>
    <w:rsid w:val="00554808"/>
    <w:rsid w:val="00554BDD"/>
    <w:rsid w:val="0056029C"/>
    <w:rsid w:val="00567019"/>
    <w:rsid w:val="0056771D"/>
    <w:rsid w:val="005719BF"/>
    <w:rsid w:val="0058018F"/>
    <w:rsid w:val="0058086E"/>
    <w:rsid w:val="00590B3E"/>
    <w:rsid w:val="00596BBA"/>
    <w:rsid w:val="005A1C41"/>
    <w:rsid w:val="005A685B"/>
    <w:rsid w:val="005B3088"/>
    <w:rsid w:val="005B409D"/>
    <w:rsid w:val="005B4DBF"/>
    <w:rsid w:val="005D1FF1"/>
    <w:rsid w:val="005D4E22"/>
    <w:rsid w:val="005D6ECD"/>
    <w:rsid w:val="005E0103"/>
    <w:rsid w:val="005F0447"/>
    <w:rsid w:val="005F1FB8"/>
    <w:rsid w:val="005F72F2"/>
    <w:rsid w:val="00600B11"/>
    <w:rsid w:val="00607A6B"/>
    <w:rsid w:val="00610843"/>
    <w:rsid w:val="0061129E"/>
    <w:rsid w:val="00615D45"/>
    <w:rsid w:val="00621516"/>
    <w:rsid w:val="00641B5A"/>
    <w:rsid w:val="00661321"/>
    <w:rsid w:val="00664362"/>
    <w:rsid w:val="006671E0"/>
    <w:rsid w:val="006717A6"/>
    <w:rsid w:val="00674169"/>
    <w:rsid w:val="00676493"/>
    <w:rsid w:val="006776E8"/>
    <w:rsid w:val="00681B6D"/>
    <w:rsid w:val="00692993"/>
    <w:rsid w:val="006B0142"/>
    <w:rsid w:val="006B4B63"/>
    <w:rsid w:val="006B6657"/>
    <w:rsid w:val="006C3D11"/>
    <w:rsid w:val="006C701F"/>
    <w:rsid w:val="006D0F1C"/>
    <w:rsid w:val="006D4E51"/>
    <w:rsid w:val="006E140E"/>
    <w:rsid w:val="006E394F"/>
    <w:rsid w:val="006E5C4F"/>
    <w:rsid w:val="006F2E59"/>
    <w:rsid w:val="006F5301"/>
    <w:rsid w:val="006F7AF1"/>
    <w:rsid w:val="0070140C"/>
    <w:rsid w:val="00701516"/>
    <w:rsid w:val="007213A0"/>
    <w:rsid w:val="00727901"/>
    <w:rsid w:val="00737EB8"/>
    <w:rsid w:val="007419A8"/>
    <w:rsid w:val="00745720"/>
    <w:rsid w:val="00745A63"/>
    <w:rsid w:val="00747115"/>
    <w:rsid w:val="00747A7F"/>
    <w:rsid w:val="00747CB1"/>
    <w:rsid w:val="00747CFE"/>
    <w:rsid w:val="00752E6E"/>
    <w:rsid w:val="007574B6"/>
    <w:rsid w:val="007627CA"/>
    <w:rsid w:val="00770E28"/>
    <w:rsid w:val="00795340"/>
    <w:rsid w:val="00797B9F"/>
    <w:rsid w:val="007A18B7"/>
    <w:rsid w:val="007B6857"/>
    <w:rsid w:val="007B68B7"/>
    <w:rsid w:val="007B76BB"/>
    <w:rsid w:val="007C0691"/>
    <w:rsid w:val="007C3600"/>
    <w:rsid w:val="007C67E0"/>
    <w:rsid w:val="007D0460"/>
    <w:rsid w:val="007D1A40"/>
    <w:rsid w:val="007D5876"/>
    <w:rsid w:val="007E31E2"/>
    <w:rsid w:val="007E4D44"/>
    <w:rsid w:val="007F1D2B"/>
    <w:rsid w:val="00801C7F"/>
    <w:rsid w:val="0080228C"/>
    <w:rsid w:val="00802DD2"/>
    <w:rsid w:val="00805C80"/>
    <w:rsid w:val="00811F8F"/>
    <w:rsid w:val="008231F1"/>
    <w:rsid w:val="008330E3"/>
    <w:rsid w:val="00840F10"/>
    <w:rsid w:val="00846AC3"/>
    <w:rsid w:val="00854996"/>
    <w:rsid w:val="00855212"/>
    <w:rsid w:val="0086311E"/>
    <w:rsid w:val="008672E8"/>
    <w:rsid w:val="008708E7"/>
    <w:rsid w:val="008923DE"/>
    <w:rsid w:val="008A0073"/>
    <w:rsid w:val="008A3D80"/>
    <w:rsid w:val="008A55C4"/>
    <w:rsid w:val="008B1F30"/>
    <w:rsid w:val="008B35F9"/>
    <w:rsid w:val="008C6CFF"/>
    <w:rsid w:val="008D4B8F"/>
    <w:rsid w:val="008E142A"/>
    <w:rsid w:val="008E210D"/>
    <w:rsid w:val="008E2DC3"/>
    <w:rsid w:val="008E7A49"/>
    <w:rsid w:val="008F5EB4"/>
    <w:rsid w:val="009018AA"/>
    <w:rsid w:val="0090332D"/>
    <w:rsid w:val="00914474"/>
    <w:rsid w:val="00914F32"/>
    <w:rsid w:val="00921078"/>
    <w:rsid w:val="009248E8"/>
    <w:rsid w:val="00940A02"/>
    <w:rsid w:val="00941236"/>
    <w:rsid w:val="00951B82"/>
    <w:rsid w:val="00954878"/>
    <w:rsid w:val="0096446A"/>
    <w:rsid w:val="00964D16"/>
    <w:rsid w:val="0097226A"/>
    <w:rsid w:val="009808F7"/>
    <w:rsid w:val="00986764"/>
    <w:rsid w:val="00987D68"/>
    <w:rsid w:val="00987DC7"/>
    <w:rsid w:val="00993550"/>
    <w:rsid w:val="009A5A0B"/>
    <w:rsid w:val="009B052B"/>
    <w:rsid w:val="009B2961"/>
    <w:rsid w:val="009C4521"/>
    <w:rsid w:val="009C667E"/>
    <w:rsid w:val="009D0C75"/>
    <w:rsid w:val="009D121B"/>
    <w:rsid w:val="009D21DD"/>
    <w:rsid w:val="009D59BC"/>
    <w:rsid w:val="009E1B0F"/>
    <w:rsid w:val="009F76E7"/>
    <w:rsid w:val="00A03A5D"/>
    <w:rsid w:val="00A07B54"/>
    <w:rsid w:val="00A3012D"/>
    <w:rsid w:val="00A5008F"/>
    <w:rsid w:val="00A51FDB"/>
    <w:rsid w:val="00A560C0"/>
    <w:rsid w:val="00A63F75"/>
    <w:rsid w:val="00A70F6E"/>
    <w:rsid w:val="00A758E7"/>
    <w:rsid w:val="00A80101"/>
    <w:rsid w:val="00A83701"/>
    <w:rsid w:val="00A91512"/>
    <w:rsid w:val="00AB06B0"/>
    <w:rsid w:val="00AB578C"/>
    <w:rsid w:val="00AD1BE7"/>
    <w:rsid w:val="00AD5FBD"/>
    <w:rsid w:val="00AE5495"/>
    <w:rsid w:val="00AE6228"/>
    <w:rsid w:val="00AE7F93"/>
    <w:rsid w:val="00AF0613"/>
    <w:rsid w:val="00B02712"/>
    <w:rsid w:val="00B02B54"/>
    <w:rsid w:val="00B225DD"/>
    <w:rsid w:val="00B33737"/>
    <w:rsid w:val="00B37241"/>
    <w:rsid w:val="00B41738"/>
    <w:rsid w:val="00B52881"/>
    <w:rsid w:val="00B56EA7"/>
    <w:rsid w:val="00B659E8"/>
    <w:rsid w:val="00B6616B"/>
    <w:rsid w:val="00B73325"/>
    <w:rsid w:val="00B75DEC"/>
    <w:rsid w:val="00B8043F"/>
    <w:rsid w:val="00B96C95"/>
    <w:rsid w:val="00BA49E9"/>
    <w:rsid w:val="00BB14EA"/>
    <w:rsid w:val="00BB4645"/>
    <w:rsid w:val="00BF754D"/>
    <w:rsid w:val="00C033BA"/>
    <w:rsid w:val="00C05491"/>
    <w:rsid w:val="00C059AF"/>
    <w:rsid w:val="00C12549"/>
    <w:rsid w:val="00C158E1"/>
    <w:rsid w:val="00C20430"/>
    <w:rsid w:val="00C2130B"/>
    <w:rsid w:val="00C23C42"/>
    <w:rsid w:val="00C31ACF"/>
    <w:rsid w:val="00C33A55"/>
    <w:rsid w:val="00C539F0"/>
    <w:rsid w:val="00C57CFC"/>
    <w:rsid w:val="00C61F4E"/>
    <w:rsid w:val="00CA2FD6"/>
    <w:rsid w:val="00CB51CC"/>
    <w:rsid w:val="00CC55A8"/>
    <w:rsid w:val="00CD6E57"/>
    <w:rsid w:val="00CD73F8"/>
    <w:rsid w:val="00D0364F"/>
    <w:rsid w:val="00D1122C"/>
    <w:rsid w:val="00D235FF"/>
    <w:rsid w:val="00D37FBB"/>
    <w:rsid w:val="00D40AB7"/>
    <w:rsid w:val="00D445D4"/>
    <w:rsid w:val="00D555E3"/>
    <w:rsid w:val="00D605B5"/>
    <w:rsid w:val="00D6151B"/>
    <w:rsid w:val="00D71203"/>
    <w:rsid w:val="00D819FF"/>
    <w:rsid w:val="00D8321A"/>
    <w:rsid w:val="00D87886"/>
    <w:rsid w:val="00D94A95"/>
    <w:rsid w:val="00DA19D5"/>
    <w:rsid w:val="00DA215B"/>
    <w:rsid w:val="00DA3220"/>
    <w:rsid w:val="00DB3BC4"/>
    <w:rsid w:val="00DC2A37"/>
    <w:rsid w:val="00DC6EFA"/>
    <w:rsid w:val="00DF1967"/>
    <w:rsid w:val="00E00647"/>
    <w:rsid w:val="00E0202F"/>
    <w:rsid w:val="00E11269"/>
    <w:rsid w:val="00E112BA"/>
    <w:rsid w:val="00E1549F"/>
    <w:rsid w:val="00E1603D"/>
    <w:rsid w:val="00E25509"/>
    <w:rsid w:val="00E356DA"/>
    <w:rsid w:val="00E40271"/>
    <w:rsid w:val="00E47E0F"/>
    <w:rsid w:val="00E50701"/>
    <w:rsid w:val="00E54388"/>
    <w:rsid w:val="00E61E87"/>
    <w:rsid w:val="00E641F4"/>
    <w:rsid w:val="00E64A34"/>
    <w:rsid w:val="00E7704E"/>
    <w:rsid w:val="00E77806"/>
    <w:rsid w:val="00E81390"/>
    <w:rsid w:val="00E813F6"/>
    <w:rsid w:val="00E85B67"/>
    <w:rsid w:val="00E90D39"/>
    <w:rsid w:val="00E93C3F"/>
    <w:rsid w:val="00E95D9C"/>
    <w:rsid w:val="00E973DE"/>
    <w:rsid w:val="00EA1800"/>
    <w:rsid w:val="00EA3FBC"/>
    <w:rsid w:val="00EC0CEA"/>
    <w:rsid w:val="00EC3171"/>
    <w:rsid w:val="00EC3FB1"/>
    <w:rsid w:val="00ED7A0D"/>
    <w:rsid w:val="00EF2F99"/>
    <w:rsid w:val="00F07912"/>
    <w:rsid w:val="00F169D8"/>
    <w:rsid w:val="00F23C18"/>
    <w:rsid w:val="00F264C0"/>
    <w:rsid w:val="00F27035"/>
    <w:rsid w:val="00F3590B"/>
    <w:rsid w:val="00F36298"/>
    <w:rsid w:val="00F53B3E"/>
    <w:rsid w:val="00F5545C"/>
    <w:rsid w:val="00F57A15"/>
    <w:rsid w:val="00F64B9A"/>
    <w:rsid w:val="00F7179B"/>
    <w:rsid w:val="00F722C7"/>
    <w:rsid w:val="00F7233B"/>
    <w:rsid w:val="00F72A82"/>
    <w:rsid w:val="00F72A9E"/>
    <w:rsid w:val="00F7375C"/>
    <w:rsid w:val="00F758D0"/>
    <w:rsid w:val="00F80CC1"/>
    <w:rsid w:val="00F812A0"/>
    <w:rsid w:val="00F86EA8"/>
    <w:rsid w:val="00F90AF3"/>
    <w:rsid w:val="00F94E73"/>
    <w:rsid w:val="00FA70DC"/>
    <w:rsid w:val="00FB65B4"/>
    <w:rsid w:val="00FC5925"/>
    <w:rsid w:val="00FD0A4C"/>
    <w:rsid w:val="00FE51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97" style="mso-width-relative:margin;mso-height-relative:margin" fill="f" fillcolor="white" stroke="f">
      <v:fill color="white" on="f"/>
      <v:stroke on="f"/>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1A6579"/>
    <w:pPr>
      <w:tabs>
        <w:tab w:val="center" w:pos="4252"/>
        <w:tab w:val="right" w:pos="8504"/>
      </w:tabs>
      <w:snapToGrid w:val="0"/>
    </w:pPr>
  </w:style>
  <w:style w:type="paragraph" w:styleId="a4">
    <w:name w:val="footer"/>
    <w:basedOn w:val="a"/>
    <w:rsid w:val="001A6579"/>
    <w:pPr>
      <w:tabs>
        <w:tab w:val="center" w:pos="4252"/>
        <w:tab w:val="right" w:pos="8504"/>
      </w:tabs>
      <w:snapToGrid w:val="0"/>
    </w:pPr>
  </w:style>
  <w:style w:type="paragraph" w:styleId="a5">
    <w:name w:val="Balloon Text"/>
    <w:basedOn w:val="a"/>
    <w:semiHidden/>
    <w:rsid w:val="00747CFE"/>
    <w:rPr>
      <w:rFonts w:ascii="Arial" w:eastAsia="ＭＳ ゴシック" w:hAnsi="Arial"/>
      <w:sz w:val="18"/>
      <w:szCs w:val="18"/>
    </w:rPr>
  </w:style>
  <w:style w:type="table" w:styleId="a6">
    <w:name w:val="Table Grid"/>
    <w:basedOn w:val="a1"/>
    <w:rsid w:val="000C12E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B33737"/>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7">
    <w:name w:val="書式なし (文字)"/>
    <w:link w:val="a8"/>
    <w:uiPriority w:val="99"/>
    <w:locked/>
    <w:rsid w:val="00AE7F93"/>
    <w:rPr>
      <w:rFonts w:ascii="ＭＳ ゴシック" w:eastAsia="ＭＳ ゴシック" w:hAnsi="Courier New"/>
    </w:rPr>
  </w:style>
  <w:style w:type="paragraph" w:styleId="a8">
    <w:name w:val="Plain Text"/>
    <w:basedOn w:val="a"/>
    <w:link w:val="a7"/>
    <w:uiPriority w:val="99"/>
    <w:rsid w:val="00AE7F93"/>
    <w:pPr>
      <w:jc w:val="left"/>
    </w:pPr>
    <w:rPr>
      <w:rFonts w:ascii="ＭＳ ゴシック" w:eastAsia="ＭＳ ゴシック" w:hAnsi="Courier New"/>
      <w:kern w:val="0"/>
      <w:sz w:val="20"/>
      <w:szCs w:val="20"/>
    </w:rPr>
  </w:style>
  <w:style w:type="character" w:customStyle="1" w:styleId="1">
    <w:name w:val="書式なし (文字)1"/>
    <w:basedOn w:val="a0"/>
    <w:rsid w:val="00AE7F93"/>
    <w:rPr>
      <w:rFonts w:ascii="ＭＳ 明朝" w:hAnsi="Courier New" w:cs="Courier New"/>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1A6579"/>
    <w:pPr>
      <w:tabs>
        <w:tab w:val="center" w:pos="4252"/>
        <w:tab w:val="right" w:pos="8504"/>
      </w:tabs>
      <w:snapToGrid w:val="0"/>
    </w:pPr>
  </w:style>
  <w:style w:type="paragraph" w:styleId="a4">
    <w:name w:val="footer"/>
    <w:basedOn w:val="a"/>
    <w:rsid w:val="001A6579"/>
    <w:pPr>
      <w:tabs>
        <w:tab w:val="center" w:pos="4252"/>
        <w:tab w:val="right" w:pos="8504"/>
      </w:tabs>
      <w:snapToGrid w:val="0"/>
    </w:pPr>
  </w:style>
  <w:style w:type="paragraph" w:styleId="a5">
    <w:name w:val="Balloon Text"/>
    <w:basedOn w:val="a"/>
    <w:semiHidden/>
    <w:rsid w:val="00747CFE"/>
    <w:rPr>
      <w:rFonts w:ascii="Arial" w:eastAsia="ＭＳ ゴシック" w:hAnsi="Arial"/>
      <w:sz w:val="18"/>
      <w:szCs w:val="18"/>
    </w:rPr>
  </w:style>
  <w:style w:type="table" w:styleId="a6">
    <w:name w:val="Table Grid"/>
    <w:basedOn w:val="a1"/>
    <w:rsid w:val="000C12E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B33737"/>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7">
    <w:name w:val="書式なし (文字)"/>
    <w:link w:val="a8"/>
    <w:uiPriority w:val="99"/>
    <w:locked/>
    <w:rsid w:val="00AE7F93"/>
    <w:rPr>
      <w:rFonts w:ascii="ＭＳ ゴシック" w:eastAsia="ＭＳ ゴシック" w:hAnsi="Courier New"/>
    </w:rPr>
  </w:style>
  <w:style w:type="paragraph" w:styleId="a8">
    <w:name w:val="Plain Text"/>
    <w:basedOn w:val="a"/>
    <w:link w:val="a7"/>
    <w:uiPriority w:val="99"/>
    <w:rsid w:val="00AE7F93"/>
    <w:pPr>
      <w:jc w:val="left"/>
    </w:pPr>
    <w:rPr>
      <w:rFonts w:ascii="ＭＳ ゴシック" w:eastAsia="ＭＳ ゴシック" w:hAnsi="Courier New"/>
      <w:kern w:val="0"/>
      <w:sz w:val="20"/>
      <w:szCs w:val="20"/>
    </w:rPr>
  </w:style>
  <w:style w:type="character" w:customStyle="1" w:styleId="1">
    <w:name w:val="書式なし (文字)1"/>
    <w:basedOn w:val="a0"/>
    <w:rsid w:val="00AE7F93"/>
    <w:rPr>
      <w:rFonts w:ascii="ＭＳ 明朝"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2856956">
      <w:bodyDiv w:val="1"/>
      <w:marLeft w:val="0"/>
      <w:marRight w:val="0"/>
      <w:marTop w:val="0"/>
      <w:marBottom w:val="0"/>
      <w:divBdr>
        <w:top w:val="none" w:sz="0" w:space="0" w:color="auto"/>
        <w:left w:val="none" w:sz="0" w:space="0" w:color="auto"/>
        <w:bottom w:val="none" w:sz="0" w:space="0" w:color="auto"/>
        <w:right w:val="none" w:sz="0" w:space="0" w:color="auto"/>
      </w:divBdr>
    </w:div>
    <w:div w:id="1344237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wmf"/><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5.jpeg"/><Relationship Id="rId10" Type="http://schemas.openxmlformats.org/officeDocument/2006/relationships/image" Target="media/image1.png"/><Relationship Id="rId19" Type="http://schemas.openxmlformats.org/officeDocument/2006/relationships/image" Target="media/image80.png"/><Relationship Id="rId31" Type="http://schemas.openxmlformats.org/officeDocument/2006/relationships/image" Target="http://kids.wanpug.com/illust/illust2549.png" TargetMode="Externa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4.wmf"/><Relationship Id="rId30" Type="http://schemas.openxmlformats.org/officeDocument/2006/relationships/image" Target="media/image1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6BB2ED-CDC9-4DBA-AD62-24E11C581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914A41B7</Template>
  <TotalTime>382</TotalTime>
  <Pages>2</Pages>
  <Words>0</Words>
  <Characters>109</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熊野公民館</Company>
  <LinksUpToDate>false</LinksUpToDate>
  <CharactersWithSpaces>109</CharactersWithSpaces>
  <SharedDoc>false</SharedDoc>
  <HLinks>
    <vt:vector size="54" baseType="variant">
      <vt:variant>
        <vt:i4>3014767</vt:i4>
      </vt:variant>
      <vt:variant>
        <vt:i4>-1</vt:i4>
      </vt:variant>
      <vt:variant>
        <vt:i4>1394</vt:i4>
      </vt:variant>
      <vt:variant>
        <vt:i4>1</vt:i4>
      </vt:variant>
      <vt:variant>
        <vt:lpwstr>http://www.wanpug.com/illust/illust338.png</vt:lpwstr>
      </vt:variant>
      <vt:variant>
        <vt:lpwstr/>
      </vt:variant>
      <vt:variant>
        <vt:i4>6094924</vt:i4>
      </vt:variant>
      <vt:variant>
        <vt:i4>-1</vt:i4>
      </vt:variant>
      <vt:variant>
        <vt:i4>1396</vt:i4>
      </vt:variant>
      <vt:variant>
        <vt:i4>1</vt:i4>
      </vt:variant>
      <vt:variant>
        <vt:lpwstr>http://kids.wanpug.com/illust/illust2549.png</vt:lpwstr>
      </vt:variant>
      <vt:variant>
        <vt:lpwstr/>
      </vt:variant>
      <vt:variant>
        <vt:i4>6094924</vt:i4>
      </vt:variant>
      <vt:variant>
        <vt:i4>-1</vt:i4>
      </vt:variant>
      <vt:variant>
        <vt:i4>1397</vt:i4>
      </vt:variant>
      <vt:variant>
        <vt:i4>1</vt:i4>
      </vt:variant>
      <vt:variant>
        <vt:lpwstr>http://kids.wanpug.com/illust/illust2549.png</vt:lpwstr>
      </vt:variant>
      <vt:variant>
        <vt:lpwstr/>
      </vt:variant>
      <vt:variant>
        <vt:i4>6094924</vt:i4>
      </vt:variant>
      <vt:variant>
        <vt:i4>-1</vt:i4>
      </vt:variant>
      <vt:variant>
        <vt:i4>1398</vt:i4>
      </vt:variant>
      <vt:variant>
        <vt:i4>1</vt:i4>
      </vt:variant>
      <vt:variant>
        <vt:lpwstr>http://kids.wanpug.com/illust/illust2549.png</vt:lpwstr>
      </vt:variant>
      <vt:variant>
        <vt:lpwstr/>
      </vt:variant>
      <vt:variant>
        <vt:i4>6094924</vt:i4>
      </vt:variant>
      <vt:variant>
        <vt:i4>-1</vt:i4>
      </vt:variant>
      <vt:variant>
        <vt:i4>1399</vt:i4>
      </vt:variant>
      <vt:variant>
        <vt:i4>1</vt:i4>
      </vt:variant>
      <vt:variant>
        <vt:lpwstr>http://kids.wanpug.com/illust/illust2549.png</vt:lpwstr>
      </vt:variant>
      <vt:variant>
        <vt:lpwstr/>
      </vt:variant>
      <vt:variant>
        <vt:i4>6094924</vt:i4>
      </vt:variant>
      <vt:variant>
        <vt:i4>-1</vt:i4>
      </vt:variant>
      <vt:variant>
        <vt:i4>1403</vt:i4>
      </vt:variant>
      <vt:variant>
        <vt:i4>1</vt:i4>
      </vt:variant>
      <vt:variant>
        <vt:lpwstr>http://kids.wanpug.com/illust/illust2549.png</vt:lpwstr>
      </vt:variant>
      <vt:variant>
        <vt:lpwstr/>
      </vt:variant>
      <vt:variant>
        <vt:i4>6094924</vt:i4>
      </vt:variant>
      <vt:variant>
        <vt:i4>-1</vt:i4>
      </vt:variant>
      <vt:variant>
        <vt:i4>1404</vt:i4>
      </vt:variant>
      <vt:variant>
        <vt:i4>1</vt:i4>
      </vt:variant>
      <vt:variant>
        <vt:lpwstr>http://kids.wanpug.com/illust/illust2549.png</vt:lpwstr>
      </vt:variant>
      <vt:variant>
        <vt:lpwstr/>
      </vt:variant>
      <vt:variant>
        <vt:i4>6094924</vt:i4>
      </vt:variant>
      <vt:variant>
        <vt:i4>-1</vt:i4>
      </vt:variant>
      <vt:variant>
        <vt:i4>1405</vt:i4>
      </vt:variant>
      <vt:variant>
        <vt:i4>1</vt:i4>
      </vt:variant>
      <vt:variant>
        <vt:lpwstr>http://kids.wanpug.com/illust/illust2549.png</vt:lpwstr>
      </vt:variant>
      <vt:variant>
        <vt:lpwstr/>
      </vt:variant>
      <vt:variant>
        <vt:i4>6094924</vt:i4>
      </vt:variant>
      <vt:variant>
        <vt:i4>-1</vt:i4>
      </vt:variant>
      <vt:variant>
        <vt:i4>1406</vt:i4>
      </vt:variant>
      <vt:variant>
        <vt:i4>1</vt:i4>
      </vt:variant>
      <vt:variant>
        <vt:lpwstr>http://kids.wanpug.com/illust/illust2549.png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婦中町</dc:creator>
  <cp:lastModifiedBy>林　真由美</cp:lastModifiedBy>
  <cp:revision>27</cp:revision>
  <cp:lastPrinted>2014-12-22T00:16:00Z</cp:lastPrinted>
  <dcterms:created xsi:type="dcterms:W3CDTF">2012-12-25T02:29:00Z</dcterms:created>
  <dcterms:modified xsi:type="dcterms:W3CDTF">2014-12-22T00:36:00Z</dcterms:modified>
</cp:coreProperties>
</file>